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47" w:type="dxa"/>
        <w:tblCellMar>
          <w:top w:w="45" w:type="dxa"/>
          <w:left w:w="79" w:type="dxa"/>
          <w:bottom w:w="45" w:type="dxa"/>
          <w:right w:w="79" w:type="dxa"/>
        </w:tblCellMar>
        <w:tblLook w:val="04A0" w:firstRow="1" w:lastRow="0" w:firstColumn="1" w:lastColumn="0" w:noHBand="0" w:noVBand="1"/>
      </w:tblPr>
      <w:tblGrid>
        <w:gridCol w:w="2263"/>
        <w:gridCol w:w="218"/>
        <w:gridCol w:w="922"/>
        <w:gridCol w:w="424"/>
        <w:gridCol w:w="993"/>
        <w:gridCol w:w="457"/>
        <w:gridCol w:w="1945"/>
        <w:gridCol w:w="291"/>
        <w:gridCol w:w="3249"/>
        <w:gridCol w:w="12"/>
      </w:tblGrid>
      <w:tr w:rsidR="00AE6DE6" w14:paraId="79C57636" w14:textId="77777777" w:rsidTr="2C718808">
        <w:trPr>
          <w:gridAfter w:val="1"/>
          <w:wAfter w:w="12" w:type="dxa"/>
        </w:trPr>
        <w:tc>
          <w:tcPr>
            <w:tcW w:w="10762" w:type="dxa"/>
            <w:gridSpan w:val="9"/>
          </w:tcPr>
          <w:p w14:paraId="7CEBB681" w14:textId="6DEBDABB" w:rsidR="00AE6DE6" w:rsidRPr="00F57ECD" w:rsidRDefault="00AE6DE6" w:rsidP="00E4016D">
            <w:pPr>
              <w:rPr>
                <w:rFonts w:asciiTheme="majorHAnsi" w:eastAsiaTheme="majorEastAsia" w:hAnsiTheme="majorHAnsi" w:cstheme="majorBidi"/>
                <w:b/>
                <w:bCs/>
                <w:color w:val="004E7D"/>
                <w:sz w:val="44"/>
                <w:szCs w:val="44"/>
              </w:rPr>
            </w:pPr>
            <w:r w:rsidRPr="00F57ECD">
              <w:rPr>
                <w:b/>
                <w:bCs/>
                <w:color w:val="004E7D"/>
                <w:sz w:val="44"/>
                <w:szCs w:val="44"/>
              </w:rPr>
              <w:t>Job Application Cover Sheet</w:t>
            </w:r>
          </w:p>
        </w:tc>
      </w:tr>
      <w:tr w:rsidR="00B020C7" w14:paraId="27C74CB8" w14:textId="77777777" w:rsidTr="2C718808">
        <w:trPr>
          <w:gridAfter w:val="1"/>
          <w:wAfter w:w="12" w:type="dxa"/>
        </w:trPr>
        <w:tc>
          <w:tcPr>
            <w:tcW w:w="10762" w:type="dxa"/>
            <w:gridSpan w:val="9"/>
          </w:tcPr>
          <w:p w14:paraId="73E15D5A" w14:textId="6623328E" w:rsidR="00B020C7" w:rsidRPr="00CD6717" w:rsidRDefault="00B020C7" w:rsidP="00E4016D">
            <w:pPr>
              <w:rPr>
                <w:sz w:val="32"/>
                <w:szCs w:val="32"/>
              </w:rPr>
            </w:pPr>
            <w:r w:rsidRPr="00CD6717">
              <w:rPr>
                <w:rFonts w:asciiTheme="majorHAnsi" w:eastAsiaTheme="majorEastAsia" w:hAnsiTheme="majorHAnsi" w:cstheme="majorBidi"/>
                <w:b/>
                <w:color w:val="004E7D"/>
                <w:sz w:val="32"/>
                <w:szCs w:val="32"/>
              </w:rPr>
              <w:t>Position details</w:t>
            </w:r>
          </w:p>
        </w:tc>
      </w:tr>
      <w:tr w:rsidR="000C45BD" w14:paraId="022B4582" w14:textId="77777777" w:rsidTr="00A239B3">
        <w:trPr>
          <w:gridAfter w:val="1"/>
          <w:wAfter w:w="12" w:type="dxa"/>
        </w:trPr>
        <w:tc>
          <w:tcPr>
            <w:tcW w:w="2263" w:type="dxa"/>
          </w:tcPr>
          <w:p w14:paraId="1860C348" w14:textId="4C729203" w:rsidR="000C45BD" w:rsidRPr="00932844" w:rsidRDefault="000C45BD" w:rsidP="000C45BD">
            <w:pPr>
              <w:rPr>
                <w:b/>
                <w:bCs/>
                <w:color w:val="auto"/>
              </w:rPr>
            </w:pPr>
            <w:r w:rsidRPr="00932844">
              <w:rPr>
                <w:b/>
                <w:bCs/>
                <w:color w:val="auto"/>
              </w:rPr>
              <w:t xml:space="preserve">Position </w:t>
            </w:r>
            <w:r w:rsidR="001B6E64" w:rsidRPr="00932844">
              <w:rPr>
                <w:b/>
                <w:bCs/>
                <w:color w:val="auto"/>
              </w:rPr>
              <w:t>t</w:t>
            </w:r>
            <w:r w:rsidRPr="00932844">
              <w:rPr>
                <w:b/>
                <w:bCs/>
                <w:color w:val="auto"/>
              </w:rPr>
              <w:t>itle</w:t>
            </w:r>
          </w:p>
        </w:tc>
        <w:tc>
          <w:tcPr>
            <w:tcW w:w="8499" w:type="dxa"/>
            <w:gridSpan w:val="8"/>
          </w:tcPr>
          <w:p w14:paraId="533061F8" w14:textId="1CF332F3" w:rsidR="00A239B3" w:rsidRDefault="001B2E4E" w:rsidP="000C45BD">
            <w:sdt>
              <w:sdtPr>
                <w:id w:val="1339359729"/>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4D6BEE">
              <w:t xml:space="preserve">Director </w:t>
            </w:r>
            <w:r w:rsidR="00A239B3">
              <w:t xml:space="preserve">Regulatory </w:t>
            </w:r>
            <w:r w:rsidR="004D6BEE">
              <w:t>Operations</w:t>
            </w:r>
            <w:r w:rsidR="00A239B3">
              <w:t xml:space="preserve">       </w:t>
            </w:r>
            <w:sdt>
              <w:sdtPr>
                <w:id w:val="1785227649"/>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4D6BEE">
              <w:t>Assistant Director Regulatory Operations</w:t>
            </w:r>
          </w:p>
        </w:tc>
      </w:tr>
      <w:tr w:rsidR="000C45BD" w14:paraId="7F6F8741" w14:textId="77777777" w:rsidTr="00A239B3">
        <w:trPr>
          <w:gridAfter w:val="1"/>
          <w:wAfter w:w="12" w:type="dxa"/>
        </w:trPr>
        <w:tc>
          <w:tcPr>
            <w:tcW w:w="2263" w:type="dxa"/>
          </w:tcPr>
          <w:p w14:paraId="61EA449F" w14:textId="0D65A077" w:rsidR="000C45BD" w:rsidRPr="00932844" w:rsidRDefault="000C45BD" w:rsidP="000C45BD">
            <w:pPr>
              <w:rPr>
                <w:b/>
                <w:bCs/>
                <w:color w:val="auto"/>
              </w:rPr>
            </w:pPr>
            <w:r w:rsidRPr="00932844">
              <w:rPr>
                <w:b/>
                <w:bCs/>
                <w:color w:val="auto"/>
              </w:rPr>
              <w:t>Classific</w:t>
            </w:r>
            <w:r w:rsidR="007062C4" w:rsidRPr="00932844">
              <w:rPr>
                <w:b/>
                <w:bCs/>
                <w:color w:val="auto"/>
              </w:rPr>
              <w:t>ation</w:t>
            </w:r>
          </w:p>
        </w:tc>
        <w:tc>
          <w:tcPr>
            <w:tcW w:w="8499" w:type="dxa"/>
            <w:gridSpan w:val="8"/>
          </w:tcPr>
          <w:p w14:paraId="735783FD" w14:textId="260C9853" w:rsidR="000C45BD" w:rsidRDefault="001B2E4E" w:rsidP="00A239B3">
            <w:pPr>
              <w:tabs>
                <w:tab w:val="left" w:pos="2049"/>
              </w:tabs>
            </w:pPr>
            <w:sdt>
              <w:sdtPr>
                <w:id w:val="-300073395"/>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4D6BEE">
              <w:t>EL2</w:t>
            </w:r>
            <w:r w:rsidR="00A239B3">
              <w:t xml:space="preserve">                </w:t>
            </w:r>
            <w:sdt>
              <w:sdtPr>
                <w:id w:val="-1411847162"/>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4D6BEE">
              <w:t>EL1</w:t>
            </w:r>
            <w:r w:rsidR="00A239B3">
              <w:t xml:space="preserve">                </w:t>
            </w:r>
            <w:sdt>
              <w:sdtPr>
                <w:id w:val="223335833"/>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A239B3">
              <w:t>Both</w:t>
            </w:r>
          </w:p>
        </w:tc>
      </w:tr>
      <w:tr w:rsidR="00B020C7" w14:paraId="6D0AA1D0" w14:textId="77777777" w:rsidTr="2C718808">
        <w:trPr>
          <w:gridAfter w:val="1"/>
          <w:wAfter w:w="12" w:type="dxa"/>
        </w:trPr>
        <w:tc>
          <w:tcPr>
            <w:tcW w:w="10762" w:type="dxa"/>
            <w:gridSpan w:val="9"/>
          </w:tcPr>
          <w:p w14:paraId="44863E23" w14:textId="13D9DE9C" w:rsidR="00B020C7" w:rsidRPr="005543CD" w:rsidRDefault="00B020C7" w:rsidP="00E4016D">
            <w:r w:rsidRPr="00CD6717">
              <w:rPr>
                <w:rFonts w:asciiTheme="majorHAnsi" w:eastAsiaTheme="majorEastAsia" w:hAnsiTheme="majorHAnsi" w:cstheme="majorBidi"/>
                <w:b/>
                <w:color w:val="004E7D"/>
                <w:sz w:val="32"/>
                <w:szCs w:val="32"/>
              </w:rPr>
              <w:t>Personal details</w:t>
            </w:r>
          </w:p>
        </w:tc>
      </w:tr>
      <w:tr w:rsidR="006B0E88" w14:paraId="68CF61C8" w14:textId="241A3063" w:rsidTr="2C718808">
        <w:trPr>
          <w:gridAfter w:val="1"/>
          <w:wAfter w:w="12" w:type="dxa"/>
        </w:trPr>
        <w:tc>
          <w:tcPr>
            <w:tcW w:w="2263" w:type="dxa"/>
          </w:tcPr>
          <w:p w14:paraId="10472D4B" w14:textId="77777777" w:rsidR="006B0E88" w:rsidRPr="00932844" w:rsidRDefault="006B0E88" w:rsidP="00E15E89">
            <w:pPr>
              <w:rPr>
                <w:b/>
                <w:bCs/>
                <w:color w:val="auto"/>
              </w:rPr>
            </w:pPr>
            <w:r w:rsidRPr="00932844">
              <w:rPr>
                <w:b/>
                <w:bCs/>
                <w:color w:val="auto"/>
              </w:rPr>
              <w:t>Title</w:t>
            </w:r>
          </w:p>
        </w:tc>
        <w:tc>
          <w:tcPr>
            <w:tcW w:w="3014" w:type="dxa"/>
            <w:gridSpan w:val="5"/>
          </w:tcPr>
          <w:p w14:paraId="15A151E4" w14:textId="5BF02B98" w:rsidR="006B0E88" w:rsidRDefault="006B0E88" w:rsidP="00E15E89">
            <w:r w:rsidRPr="005543CD">
              <w:fldChar w:fldCharType="begin">
                <w:ffData>
                  <w:name w:val=""/>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c>
          <w:tcPr>
            <w:tcW w:w="1945" w:type="dxa"/>
          </w:tcPr>
          <w:p w14:paraId="1942BA0B" w14:textId="4059DA89" w:rsidR="006B0E88" w:rsidRPr="005543CD" w:rsidRDefault="006B0E88" w:rsidP="00E15E89">
            <w:r w:rsidRPr="00932844">
              <w:rPr>
                <w:b/>
                <w:bCs/>
                <w:color w:val="auto"/>
              </w:rPr>
              <w:t>Full name</w:t>
            </w:r>
          </w:p>
        </w:tc>
        <w:tc>
          <w:tcPr>
            <w:tcW w:w="3540" w:type="dxa"/>
            <w:gridSpan w:val="2"/>
          </w:tcPr>
          <w:p w14:paraId="1BBF080E" w14:textId="4655EE85"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6BC6A107" w14:textId="0AA4BC82" w:rsidTr="2C718808">
        <w:trPr>
          <w:gridAfter w:val="1"/>
          <w:wAfter w:w="12" w:type="dxa"/>
        </w:trPr>
        <w:tc>
          <w:tcPr>
            <w:tcW w:w="2263" w:type="dxa"/>
          </w:tcPr>
          <w:p w14:paraId="76E71A35" w14:textId="6C655E62" w:rsidR="006B0E88" w:rsidRPr="00932844" w:rsidRDefault="006B0E88" w:rsidP="00E15E89">
            <w:pPr>
              <w:rPr>
                <w:b/>
                <w:bCs/>
                <w:color w:val="auto"/>
              </w:rPr>
            </w:pPr>
            <w:r w:rsidRPr="00932844">
              <w:rPr>
                <w:b/>
                <w:bCs/>
                <w:color w:val="auto"/>
              </w:rPr>
              <w:t>Address</w:t>
            </w:r>
          </w:p>
        </w:tc>
        <w:tc>
          <w:tcPr>
            <w:tcW w:w="8499" w:type="dxa"/>
            <w:gridSpan w:val="8"/>
          </w:tcPr>
          <w:p w14:paraId="6CE07C46" w14:textId="7AE6CBF9"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5C644167" w14:textId="7B0C7A58" w:rsidTr="2C718808">
        <w:trPr>
          <w:gridAfter w:val="1"/>
          <w:wAfter w:w="12" w:type="dxa"/>
        </w:trPr>
        <w:tc>
          <w:tcPr>
            <w:tcW w:w="2263" w:type="dxa"/>
          </w:tcPr>
          <w:p w14:paraId="3E1C6DF3" w14:textId="2517F6CD" w:rsidR="006B0E88" w:rsidRPr="00932844" w:rsidRDefault="006B0E88" w:rsidP="00E15E89">
            <w:pPr>
              <w:rPr>
                <w:b/>
                <w:bCs/>
                <w:color w:val="auto"/>
              </w:rPr>
            </w:pPr>
            <w:r w:rsidRPr="00932844">
              <w:rPr>
                <w:b/>
                <w:bCs/>
                <w:color w:val="auto"/>
              </w:rPr>
              <w:t>Email address</w:t>
            </w:r>
          </w:p>
        </w:tc>
        <w:tc>
          <w:tcPr>
            <w:tcW w:w="3014" w:type="dxa"/>
            <w:gridSpan w:val="5"/>
          </w:tcPr>
          <w:p w14:paraId="63B2C609" w14:textId="77777777" w:rsidR="006B0E88"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c>
          <w:tcPr>
            <w:tcW w:w="1945" w:type="dxa"/>
          </w:tcPr>
          <w:p w14:paraId="5876B638" w14:textId="1E16982D" w:rsidR="006B0E88" w:rsidRPr="005543CD" w:rsidRDefault="006B0E88" w:rsidP="00E15E89">
            <w:r w:rsidRPr="00932844">
              <w:rPr>
                <w:b/>
                <w:bCs/>
                <w:color w:val="auto"/>
              </w:rPr>
              <w:t>Contact number</w:t>
            </w:r>
          </w:p>
        </w:tc>
        <w:tc>
          <w:tcPr>
            <w:tcW w:w="3540" w:type="dxa"/>
            <w:gridSpan w:val="2"/>
          </w:tcPr>
          <w:p w14:paraId="28BE77FC" w14:textId="41749353"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058EC88B" w14:textId="2E0DB552" w:rsidTr="2C718808">
        <w:trPr>
          <w:gridAfter w:val="1"/>
          <w:wAfter w:w="12" w:type="dxa"/>
        </w:trPr>
        <w:tc>
          <w:tcPr>
            <w:tcW w:w="2263" w:type="dxa"/>
          </w:tcPr>
          <w:p w14:paraId="0D2DE91C" w14:textId="1B7E3E38" w:rsidR="006B0E88" w:rsidRPr="00932844" w:rsidRDefault="006B0E88" w:rsidP="00E15E89">
            <w:pPr>
              <w:rPr>
                <w:b/>
                <w:bCs/>
                <w:color w:val="auto"/>
              </w:rPr>
            </w:pPr>
            <w:r w:rsidRPr="00932844">
              <w:rPr>
                <w:b/>
                <w:bCs/>
                <w:color w:val="auto"/>
              </w:rPr>
              <w:t xml:space="preserve">Are you an Australian </w:t>
            </w:r>
            <w:r w:rsidR="00B020C7" w:rsidRPr="00932844">
              <w:rPr>
                <w:b/>
                <w:bCs/>
                <w:color w:val="auto"/>
              </w:rPr>
              <w:t>c</w:t>
            </w:r>
            <w:r w:rsidRPr="00932844">
              <w:rPr>
                <w:b/>
                <w:bCs/>
                <w:color w:val="auto"/>
              </w:rPr>
              <w:t>itizen?</w:t>
            </w:r>
          </w:p>
        </w:tc>
        <w:tc>
          <w:tcPr>
            <w:tcW w:w="8499" w:type="dxa"/>
            <w:gridSpan w:val="8"/>
          </w:tcPr>
          <w:p w14:paraId="75EF194A" w14:textId="12477423" w:rsidR="006B0E88" w:rsidRDefault="001B2E4E" w:rsidP="006B0E88">
            <w:sdt>
              <w:sdtPr>
                <w:rPr>
                  <w:rFonts w:eastAsia="MS Gothic"/>
                </w:rPr>
                <w:id w:val="680015242"/>
                <w14:checkbox>
                  <w14:checked w14:val="0"/>
                  <w14:checkedState w14:val="2612" w14:font="MS Gothic"/>
                  <w14:uncheckedState w14:val="2610" w14:font="MS Gothic"/>
                </w14:checkbox>
              </w:sdtPr>
              <w:sdtEndPr/>
              <w:sdtContent>
                <w:r w:rsidR="00275011">
                  <w:rPr>
                    <w:rFonts w:ascii="MS Gothic" w:eastAsia="MS Gothic" w:hAnsi="MS Gothic" w:hint="eastAsia"/>
                  </w:rPr>
                  <w:t>☐</w:t>
                </w:r>
              </w:sdtContent>
            </w:sdt>
            <w:r w:rsidR="006B0E88" w:rsidRPr="005543CD">
              <w:t xml:space="preserve"> </w:t>
            </w:r>
            <w:r w:rsidR="006B0E88">
              <w:t xml:space="preserve"> </w:t>
            </w:r>
            <w:r w:rsidR="006B0E88" w:rsidRPr="005543CD">
              <w:t>Yes</w:t>
            </w:r>
          </w:p>
          <w:p w14:paraId="72C1CBEC" w14:textId="086DD827" w:rsidR="006B0E88" w:rsidRDefault="001B2E4E" w:rsidP="00E15E89">
            <w:sdt>
              <w:sdtPr>
                <w:id w:val="1190804300"/>
                <w14:checkbox>
                  <w14:checked w14:val="0"/>
                  <w14:checkedState w14:val="2612" w14:font="MS Gothic"/>
                  <w14:uncheckedState w14:val="2610" w14:font="MS Gothic"/>
                </w14:checkbox>
              </w:sdtPr>
              <w:sdtEndPr/>
              <w:sdtContent>
                <w:r w:rsidR="006B0E88">
                  <w:rPr>
                    <w:rFonts w:ascii="MS Gothic" w:eastAsia="MS Gothic" w:hAnsi="MS Gothic" w:hint="eastAsia"/>
                  </w:rPr>
                  <w:t>☐</w:t>
                </w:r>
              </w:sdtContent>
            </w:sdt>
            <w:r w:rsidR="006B0E88" w:rsidRPr="005543CD">
              <w:t xml:space="preserve">  No – please specify current citizenship and residency/visa status:</w:t>
            </w:r>
            <w:r w:rsidR="006B0E88">
              <w:t xml:space="preserve"> </w:t>
            </w:r>
            <w:r w:rsidR="006B0E88" w:rsidRPr="005543CD">
              <w:fldChar w:fldCharType="begin">
                <w:ffData>
                  <w:name w:val="Text11"/>
                  <w:enabled/>
                  <w:calcOnExit w:val="0"/>
                  <w:textInput/>
                </w:ffData>
              </w:fldChar>
            </w:r>
            <w:r w:rsidR="006B0E88" w:rsidRPr="005543CD">
              <w:instrText xml:space="preserve"> FORMTEXT </w:instrText>
            </w:r>
            <w:r w:rsidR="006B0E88" w:rsidRPr="005543CD">
              <w:fldChar w:fldCharType="separate"/>
            </w:r>
            <w:r w:rsidR="006B0E88" w:rsidRPr="005543CD">
              <w:t> </w:t>
            </w:r>
            <w:r w:rsidR="006B0E88" w:rsidRPr="005543CD">
              <w:t> </w:t>
            </w:r>
            <w:r w:rsidR="006B0E88" w:rsidRPr="005543CD">
              <w:t> </w:t>
            </w:r>
            <w:r w:rsidR="006B0E88" w:rsidRPr="005543CD">
              <w:t> </w:t>
            </w:r>
            <w:r w:rsidR="006B0E88" w:rsidRPr="005543CD">
              <w:t> </w:t>
            </w:r>
            <w:r w:rsidR="006B0E88" w:rsidRPr="005543CD">
              <w:fldChar w:fldCharType="end"/>
            </w:r>
          </w:p>
          <w:p w14:paraId="5EF1DC29" w14:textId="16E8C033" w:rsidR="0097786B" w:rsidRPr="005543CD" w:rsidRDefault="0097786B" w:rsidP="00E15E89">
            <w:r>
              <w:t xml:space="preserve">(If you </w:t>
            </w:r>
            <w:r w:rsidR="0075706E">
              <w:t>answered</w:t>
            </w:r>
            <w:r>
              <w:t xml:space="preserve"> ‘</w:t>
            </w:r>
            <w:r w:rsidR="0075706E">
              <w:t>n</w:t>
            </w:r>
            <w:r>
              <w:t xml:space="preserve">o’, please contact </w:t>
            </w:r>
            <w:hyperlink r:id="rId11" w:history="1">
              <w:r w:rsidRPr="00AA39F7">
                <w:rPr>
                  <w:rStyle w:val="Hyperlink"/>
                </w:rPr>
                <w:t>recruitment@teqsa.gov.au</w:t>
              </w:r>
            </w:hyperlink>
            <w:r>
              <w:t xml:space="preserve"> before continuing)</w:t>
            </w:r>
          </w:p>
        </w:tc>
      </w:tr>
      <w:tr w:rsidR="00B020C7" w14:paraId="4C57A6DD" w14:textId="77777777" w:rsidTr="2C718808">
        <w:trPr>
          <w:gridAfter w:val="1"/>
          <w:wAfter w:w="12" w:type="dxa"/>
        </w:trPr>
        <w:tc>
          <w:tcPr>
            <w:tcW w:w="10762" w:type="dxa"/>
            <w:gridSpan w:val="9"/>
          </w:tcPr>
          <w:p w14:paraId="45EDBC25" w14:textId="56919546" w:rsidR="00B020C7" w:rsidRPr="005543CD" w:rsidRDefault="00B020C7" w:rsidP="00687FB7">
            <w:bookmarkStart w:id="0" w:name="_Hlk213419147"/>
            <w:r w:rsidRPr="00CD6717">
              <w:rPr>
                <w:rFonts w:asciiTheme="majorHAnsi" w:eastAsiaTheme="majorEastAsia" w:hAnsiTheme="majorHAnsi" w:cstheme="majorBidi"/>
                <w:b/>
                <w:color w:val="004E7D"/>
                <w:sz w:val="32"/>
                <w:szCs w:val="32"/>
              </w:rPr>
              <w:t>Australian Public Service (APS) employment</w:t>
            </w:r>
          </w:p>
        </w:tc>
      </w:tr>
      <w:tr w:rsidR="00B020C7" w14:paraId="0A4C65D3" w14:textId="77777777" w:rsidTr="2C718808">
        <w:trPr>
          <w:gridAfter w:val="1"/>
          <w:wAfter w:w="12" w:type="dxa"/>
        </w:trPr>
        <w:tc>
          <w:tcPr>
            <w:tcW w:w="10762" w:type="dxa"/>
            <w:gridSpan w:val="9"/>
          </w:tcPr>
          <w:p w14:paraId="510D679A" w14:textId="416C7DD7" w:rsidR="00B020C7" w:rsidRPr="007034E1" w:rsidRDefault="00B020C7" w:rsidP="00B020C7">
            <w:pPr>
              <w:pStyle w:val="Heading2"/>
              <w:spacing w:before="0"/>
              <w:rPr>
                <w:sz w:val="24"/>
                <w:szCs w:val="24"/>
              </w:rPr>
            </w:pPr>
            <w:r w:rsidRPr="007034E1">
              <w:rPr>
                <w:sz w:val="24"/>
                <w:szCs w:val="24"/>
              </w:rPr>
              <w:t>Current APS employment</w:t>
            </w:r>
          </w:p>
        </w:tc>
      </w:tr>
      <w:tr w:rsidR="00E4016D" w14:paraId="4CF8046C" w14:textId="77777777" w:rsidTr="2C718808">
        <w:trPr>
          <w:gridAfter w:val="1"/>
          <w:wAfter w:w="12" w:type="dxa"/>
        </w:trPr>
        <w:tc>
          <w:tcPr>
            <w:tcW w:w="3827" w:type="dxa"/>
            <w:gridSpan w:val="4"/>
          </w:tcPr>
          <w:p w14:paraId="06CCDAA7" w14:textId="6F2F4D00" w:rsidR="00E4016D" w:rsidRPr="00932844" w:rsidRDefault="00E4016D" w:rsidP="00F00076">
            <w:pPr>
              <w:jc w:val="both"/>
              <w:rPr>
                <w:color w:val="auto"/>
              </w:rPr>
            </w:pPr>
            <w:r w:rsidRPr="00932844">
              <w:rPr>
                <w:b/>
                <w:bCs/>
                <w:color w:val="auto"/>
              </w:rPr>
              <w:t>Are you currently employed in the APS?</w:t>
            </w:r>
          </w:p>
        </w:tc>
        <w:tc>
          <w:tcPr>
            <w:tcW w:w="6935" w:type="dxa"/>
            <w:gridSpan w:val="5"/>
          </w:tcPr>
          <w:p w14:paraId="7BECF821" w14:textId="4F3ED137" w:rsidR="00E4016D" w:rsidRPr="005543CD" w:rsidRDefault="001B2E4E" w:rsidP="000C15C0">
            <w:sdt>
              <w:sdtPr>
                <w:id w:val="432869463"/>
                <w14:checkbox>
                  <w14:checked w14:val="0"/>
                  <w14:checkedState w14:val="2612" w14:font="MS Gothic"/>
                  <w14:uncheckedState w14:val="2610" w14:font="MS Gothic"/>
                </w14:checkbox>
              </w:sdtPr>
              <w:sdtEndPr/>
              <w:sdtContent>
                <w:r w:rsidR="00E4016D" w:rsidRPr="00E4016D">
                  <w:rPr>
                    <w:rFonts w:ascii="Segoe UI Symbol" w:hAnsi="Segoe UI Symbol" w:cs="Segoe UI Symbol"/>
                  </w:rPr>
                  <w:t>☐</w:t>
                </w:r>
              </w:sdtContent>
            </w:sdt>
            <w:r w:rsidR="00E4016D" w:rsidRPr="00E4016D">
              <w:t xml:space="preserve">  Yes – please provide details below</w:t>
            </w:r>
            <w:r w:rsidR="00E4016D" w:rsidRPr="00E4016D">
              <w:tab/>
              <w:t xml:space="preserve"> </w:t>
            </w:r>
            <w:sdt>
              <w:sdtPr>
                <w:id w:val="2023512532"/>
                <w14:checkbox>
                  <w14:checked w14:val="1"/>
                  <w14:checkedState w14:val="2612" w14:font="MS Gothic"/>
                  <w14:uncheckedState w14:val="2610" w14:font="MS Gothic"/>
                </w14:checkbox>
              </w:sdtPr>
              <w:sdtEndPr/>
              <w:sdtContent>
                <w:r w:rsidR="000E792E">
                  <w:rPr>
                    <w:rFonts w:ascii="MS Gothic" w:eastAsia="MS Gothic" w:hAnsi="MS Gothic" w:hint="eastAsia"/>
                  </w:rPr>
                  <w:t>☒</w:t>
                </w:r>
              </w:sdtContent>
            </w:sdt>
            <w:r w:rsidR="00E4016D" w:rsidRPr="00E4016D">
              <w:t xml:space="preserve">  No</w:t>
            </w:r>
          </w:p>
        </w:tc>
      </w:tr>
      <w:bookmarkEnd w:id="0"/>
      <w:tr w:rsidR="00602B82" w14:paraId="61D73898" w14:textId="77777777" w:rsidTr="2C718808">
        <w:trPr>
          <w:gridAfter w:val="1"/>
          <w:wAfter w:w="12" w:type="dxa"/>
        </w:trPr>
        <w:tc>
          <w:tcPr>
            <w:tcW w:w="3827" w:type="dxa"/>
            <w:gridSpan w:val="4"/>
          </w:tcPr>
          <w:p w14:paraId="605CD5DB" w14:textId="06D422A9" w:rsidR="00602B82" w:rsidRPr="00932844" w:rsidRDefault="00602B82" w:rsidP="000C15C0">
            <w:pPr>
              <w:rPr>
                <w:b/>
                <w:bCs/>
                <w:color w:val="auto"/>
              </w:rPr>
            </w:pPr>
            <w:r w:rsidRPr="00932844">
              <w:rPr>
                <w:b/>
                <w:bCs/>
                <w:color w:val="auto"/>
              </w:rPr>
              <w:t>Agency</w:t>
            </w:r>
          </w:p>
        </w:tc>
        <w:tc>
          <w:tcPr>
            <w:tcW w:w="6935" w:type="dxa"/>
            <w:gridSpan w:val="5"/>
          </w:tcPr>
          <w:p w14:paraId="64851DDB" w14:textId="3F3169F6" w:rsidR="00602B82" w:rsidRDefault="00182235"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11147CF3" w14:textId="77777777" w:rsidTr="2C718808">
        <w:trPr>
          <w:gridAfter w:val="1"/>
          <w:wAfter w:w="12" w:type="dxa"/>
        </w:trPr>
        <w:tc>
          <w:tcPr>
            <w:tcW w:w="3827" w:type="dxa"/>
            <w:gridSpan w:val="4"/>
          </w:tcPr>
          <w:p w14:paraId="18A2F77D" w14:textId="21ED32E4" w:rsidR="00602B82" w:rsidRPr="00932844" w:rsidRDefault="00602B82" w:rsidP="000C15C0">
            <w:pPr>
              <w:rPr>
                <w:b/>
                <w:bCs/>
                <w:color w:val="auto"/>
              </w:rPr>
            </w:pPr>
            <w:r w:rsidRPr="00932844">
              <w:rPr>
                <w:b/>
                <w:bCs/>
                <w:color w:val="auto"/>
              </w:rPr>
              <w:t xml:space="preserve">AGS </w:t>
            </w:r>
            <w:r w:rsidR="00B020C7" w:rsidRPr="00932844">
              <w:rPr>
                <w:b/>
                <w:bCs/>
                <w:color w:val="auto"/>
              </w:rPr>
              <w:t>n</w:t>
            </w:r>
            <w:r w:rsidRPr="00932844">
              <w:rPr>
                <w:b/>
                <w:bCs/>
                <w:color w:val="auto"/>
              </w:rPr>
              <w:t>umber</w:t>
            </w:r>
          </w:p>
        </w:tc>
        <w:tc>
          <w:tcPr>
            <w:tcW w:w="6935" w:type="dxa"/>
            <w:gridSpan w:val="5"/>
          </w:tcPr>
          <w:p w14:paraId="3EFD28D6" w14:textId="65BAC6DA" w:rsidR="00602B82" w:rsidRDefault="00182235"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01F20EDC" w14:textId="77777777" w:rsidTr="2C718808">
        <w:trPr>
          <w:gridAfter w:val="1"/>
          <w:wAfter w:w="12" w:type="dxa"/>
        </w:trPr>
        <w:tc>
          <w:tcPr>
            <w:tcW w:w="3827" w:type="dxa"/>
            <w:gridSpan w:val="4"/>
          </w:tcPr>
          <w:p w14:paraId="5A0A3CA2" w14:textId="4861D385" w:rsidR="00602B82" w:rsidRPr="00932844" w:rsidRDefault="003970B3" w:rsidP="000C15C0">
            <w:pPr>
              <w:rPr>
                <w:b/>
                <w:bCs/>
                <w:color w:val="auto"/>
              </w:rPr>
            </w:pPr>
            <w:r w:rsidRPr="00932844">
              <w:rPr>
                <w:b/>
                <w:bCs/>
                <w:color w:val="auto"/>
              </w:rPr>
              <w:t>Substantive classification</w:t>
            </w:r>
          </w:p>
        </w:tc>
        <w:tc>
          <w:tcPr>
            <w:tcW w:w="6935" w:type="dxa"/>
            <w:gridSpan w:val="5"/>
          </w:tcPr>
          <w:p w14:paraId="55C50232" w14:textId="1918C2FF" w:rsidR="00602B82" w:rsidRDefault="00725654"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56464C1B" w14:textId="77777777" w:rsidTr="2C718808">
        <w:trPr>
          <w:gridAfter w:val="1"/>
          <w:wAfter w:w="12" w:type="dxa"/>
        </w:trPr>
        <w:tc>
          <w:tcPr>
            <w:tcW w:w="3827" w:type="dxa"/>
            <w:gridSpan w:val="4"/>
          </w:tcPr>
          <w:p w14:paraId="3E30C778" w14:textId="27255276" w:rsidR="00602B82" w:rsidRPr="00932844" w:rsidRDefault="003970B3" w:rsidP="000C15C0">
            <w:pPr>
              <w:rPr>
                <w:b/>
                <w:bCs/>
                <w:color w:val="auto"/>
              </w:rPr>
            </w:pPr>
            <w:r w:rsidRPr="00932844">
              <w:rPr>
                <w:b/>
                <w:bCs/>
                <w:color w:val="auto"/>
              </w:rPr>
              <w:t>Acting classification</w:t>
            </w:r>
          </w:p>
        </w:tc>
        <w:tc>
          <w:tcPr>
            <w:tcW w:w="6935" w:type="dxa"/>
            <w:gridSpan w:val="5"/>
          </w:tcPr>
          <w:p w14:paraId="70610D40" w14:textId="65FD7DF6" w:rsidR="00602B82" w:rsidRDefault="00725654"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05762E35" w14:textId="77777777" w:rsidTr="2C718808">
        <w:trPr>
          <w:gridAfter w:val="1"/>
          <w:wAfter w:w="12" w:type="dxa"/>
        </w:trPr>
        <w:tc>
          <w:tcPr>
            <w:tcW w:w="3827" w:type="dxa"/>
            <w:gridSpan w:val="4"/>
          </w:tcPr>
          <w:p w14:paraId="61E28B63" w14:textId="1549FF5E" w:rsidR="00602B82" w:rsidRPr="00932844" w:rsidRDefault="003970B3" w:rsidP="000C15C0">
            <w:pPr>
              <w:rPr>
                <w:b/>
                <w:bCs/>
                <w:color w:val="auto"/>
              </w:rPr>
            </w:pPr>
            <w:r w:rsidRPr="00932844">
              <w:rPr>
                <w:b/>
                <w:bCs/>
                <w:color w:val="auto"/>
              </w:rPr>
              <w:t>Ongoing/</w:t>
            </w:r>
            <w:r w:rsidR="00B020C7" w:rsidRPr="00932844">
              <w:rPr>
                <w:b/>
                <w:bCs/>
                <w:color w:val="auto"/>
              </w:rPr>
              <w:t>n</w:t>
            </w:r>
            <w:r w:rsidRPr="00932844">
              <w:rPr>
                <w:b/>
                <w:bCs/>
                <w:color w:val="auto"/>
              </w:rPr>
              <w:t>on-ongoing</w:t>
            </w:r>
          </w:p>
        </w:tc>
        <w:tc>
          <w:tcPr>
            <w:tcW w:w="6935" w:type="dxa"/>
            <w:gridSpan w:val="5"/>
          </w:tcPr>
          <w:p w14:paraId="62FFABFF" w14:textId="69457EBD" w:rsidR="00602B82" w:rsidRDefault="00725654" w:rsidP="000C15C0">
            <w:r w:rsidRPr="005543CD">
              <w:fldChar w:fldCharType="begin">
                <w:ffData>
                  <w:name w:val=""/>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E4016D" w14:paraId="00DF3E0A" w14:textId="77777777" w:rsidTr="2C718808">
        <w:trPr>
          <w:gridAfter w:val="1"/>
          <w:wAfter w:w="12" w:type="dxa"/>
        </w:trPr>
        <w:tc>
          <w:tcPr>
            <w:tcW w:w="10762" w:type="dxa"/>
            <w:gridSpan w:val="9"/>
          </w:tcPr>
          <w:p w14:paraId="7A53EE05" w14:textId="1EE99C03" w:rsidR="00E4016D" w:rsidRPr="001731ED" w:rsidRDefault="00E4016D" w:rsidP="00E4016D">
            <w:pPr>
              <w:pStyle w:val="Heading2"/>
              <w:spacing w:before="0"/>
              <w:rPr>
                <w:sz w:val="26"/>
                <w:szCs w:val="26"/>
              </w:rPr>
            </w:pPr>
            <w:r w:rsidRPr="007034E1">
              <w:rPr>
                <w:sz w:val="24"/>
                <w:szCs w:val="24"/>
              </w:rPr>
              <w:t>Security clearance</w:t>
            </w:r>
          </w:p>
        </w:tc>
      </w:tr>
      <w:tr w:rsidR="00E4016D" w14:paraId="3C4E96AD" w14:textId="77777777" w:rsidTr="2C718808">
        <w:trPr>
          <w:gridAfter w:val="1"/>
          <w:wAfter w:w="12" w:type="dxa"/>
        </w:trPr>
        <w:tc>
          <w:tcPr>
            <w:tcW w:w="3827" w:type="dxa"/>
            <w:gridSpan w:val="4"/>
          </w:tcPr>
          <w:p w14:paraId="0F5BC1CE" w14:textId="01E508B2" w:rsidR="00E4016D" w:rsidRDefault="00E4016D" w:rsidP="000C15C0">
            <w:pPr>
              <w:rPr>
                <w:b/>
                <w:bCs/>
                <w:color w:val="FFFFFF" w:themeColor="background1"/>
              </w:rPr>
            </w:pPr>
            <w:r w:rsidRPr="00932844">
              <w:rPr>
                <w:b/>
                <w:bCs/>
                <w:color w:val="auto"/>
              </w:rPr>
              <w:t>Do you have a security clearance?</w:t>
            </w:r>
          </w:p>
        </w:tc>
        <w:tc>
          <w:tcPr>
            <w:tcW w:w="6935" w:type="dxa"/>
            <w:gridSpan w:val="5"/>
          </w:tcPr>
          <w:p w14:paraId="4E26A9D8" w14:textId="45E44969" w:rsidR="00E4016D" w:rsidRPr="005543CD" w:rsidRDefault="001B2E4E" w:rsidP="00C70EAF">
            <w:pPr>
              <w:keepNext/>
              <w:keepLines/>
            </w:pPr>
            <w:sdt>
              <w:sdtPr>
                <w:rPr>
                  <w:rFonts w:eastAsia="MS Gothic"/>
                </w:rPr>
                <w:id w:val="1411200514"/>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7F430C">
              <w:t xml:space="preserve">  Yes – please </w:t>
            </w:r>
            <w:r w:rsidR="00E4016D">
              <w:t xml:space="preserve">specify level and CSID number: </w:t>
            </w:r>
            <w:r w:rsidR="00E4016D" w:rsidRPr="005543CD">
              <w:fldChar w:fldCharType="begin">
                <w:ffData>
                  <w:name w:val="Text11"/>
                  <w:enabled/>
                  <w:calcOnExit w:val="0"/>
                  <w:textInput/>
                </w:ffData>
              </w:fldChar>
            </w:r>
            <w:bookmarkStart w:id="1" w:name="Text11"/>
            <w:r w:rsidR="00E4016D" w:rsidRPr="005543CD">
              <w:instrText xml:space="preserve"> FORMTEXT </w:instrText>
            </w:r>
            <w:r w:rsidR="00E4016D" w:rsidRPr="005543CD">
              <w:fldChar w:fldCharType="separate"/>
            </w:r>
            <w:r w:rsidR="00E4016D" w:rsidRPr="005543CD">
              <w:t> </w:t>
            </w:r>
            <w:r w:rsidR="00E4016D" w:rsidRPr="005543CD">
              <w:t> </w:t>
            </w:r>
            <w:r w:rsidR="00E4016D" w:rsidRPr="005543CD">
              <w:t> </w:t>
            </w:r>
            <w:r w:rsidR="00E4016D" w:rsidRPr="005543CD">
              <w:t> </w:t>
            </w:r>
            <w:r w:rsidR="00E4016D" w:rsidRPr="005543CD">
              <w:t> </w:t>
            </w:r>
            <w:r w:rsidR="00E4016D" w:rsidRPr="005543CD">
              <w:fldChar w:fldCharType="end"/>
            </w:r>
            <w:bookmarkEnd w:id="1"/>
            <w:r w:rsidR="00E4016D">
              <w:t xml:space="preserve"> </w:t>
            </w:r>
            <w:r w:rsidR="00E4016D">
              <w:tab/>
            </w:r>
            <w:sdt>
              <w:sdtPr>
                <w:rPr>
                  <w:rFonts w:eastAsia="MS Gothic"/>
                </w:rPr>
                <w:id w:val="-1619517260"/>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7F430C">
              <w:t xml:space="preserve">  No</w:t>
            </w:r>
          </w:p>
        </w:tc>
      </w:tr>
      <w:tr w:rsidR="00E4016D" w14:paraId="4CE14621" w14:textId="77777777" w:rsidTr="2C718808">
        <w:trPr>
          <w:gridAfter w:val="1"/>
          <w:wAfter w:w="12" w:type="dxa"/>
        </w:trPr>
        <w:tc>
          <w:tcPr>
            <w:tcW w:w="10762" w:type="dxa"/>
            <w:gridSpan w:val="9"/>
          </w:tcPr>
          <w:p w14:paraId="3567096C" w14:textId="60C29CF5" w:rsidR="00E4016D" w:rsidRPr="00E4016D" w:rsidRDefault="00E4016D" w:rsidP="00E4016D">
            <w:pPr>
              <w:pStyle w:val="Heading2"/>
              <w:spacing w:before="0"/>
            </w:pPr>
            <w:r w:rsidRPr="007034E1">
              <w:rPr>
                <w:sz w:val="24"/>
                <w:szCs w:val="24"/>
              </w:rPr>
              <w:t>Redundancy from APS agency or non-APS Commonwealth employer</w:t>
            </w:r>
          </w:p>
        </w:tc>
      </w:tr>
      <w:tr w:rsidR="00E4016D" w14:paraId="5722C646" w14:textId="77777777" w:rsidTr="2C718808">
        <w:trPr>
          <w:gridAfter w:val="1"/>
          <w:wAfter w:w="12" w:type="dxa"/>
        </w:trPr>
        <w:tc>
          <w:tcPr>
            <w:tcW w:w="3827" w:type="dxa"/>
            <w:gridSpan w:val="4"/>
          </w:tcPr>
          <w:p w14:paraId="3BA2648E" w14:textId="3E7428A0" w:rsidR="00E4016D" w:rsidRDefault="00E4016D" w:rsidP="00F00076">
            <w:pPr>
              <w:jc w:val="both"/>
            </w:pPr>
            <w:r w:rsidRPr="00932844">
              <w:rPr>
                <w:b/>
                <w:bCs/>
                <w:color w:val="auto"/>
              </w:rPr>
              <w:t>Have you received a redundancy from an APS agency or a non-APS Commonwealth employer in the last 12 months?</w:t>
            </w:r>
          </w:p>
        </w:tc>
        <w:tc>
          <w:tcPr>
            <w:tcW w:w="6935" w:type="dxa"/>
            <w:gridSpan w:val="5"/>
          </w:tcPr>
          <w:p w14:paraId="1B2E1A50" w14:textId="5ED56BA1" w:rsidR="00B32C22" w:rsidRDefault="001B2E4E" w:rsidP="00B32C22">
            <w:pPr>
              <w:ind w:left="339" w:hanging="339"/>
            </w:pPr>
            <w:sdt>
              <w:sdtPr>
                <w:rPr>
                  <w:rFonts w:eastAsia="MS Gothic"/>
                </w:rPr>
                <w:id w:val="1444723387"/>
                <w14:checkbox>
                  <w14:checked w14:val="0"/>
                  <w14:checkedState w14:val="2612" w14:font="MS Gothic"/>
                  <w14:uncheckedState w14:val="2610" w14:font="MS Gothic"/>
                </w14:checkbox>
              </w:sdtPr>
              <w:sdtEndPr/>
              <w:sdtContent>
                <w:r w:rsidR="53885B2E" w:rsidRPr="2C718808">
                  <w:rPr>
                    <w:rFonts w:ascii="MS Gothic" w:eastAsia="MS Gothic" w:hAnsi="MS Gothic" w:cs="MS Gothic"/>
                  </w:rPr>
                  <w:t>☐</w:t>
                </w:r>
              </w:sdtContent>
            </w:sdt>
            <w:r w:rsidR="00E4016D">
              <w:t xml:space="preserve">  Yes – If yes, please specify your redundancy benefit expiry date: </w:t>
            </w:r>
            <w:r w:rsidR="00E4016D" w:rsidRPr="005543CD">
              <w:fldChar w:fldCharType="begin">
                <w:ffData>
                  <w:name w:val=""/>
                  <w:enabled/>
                  <w:calcOnExit w:val="0"/>
                  <w:textInput/>
                </w:ffData>
              </w:fldChar>
            </w:r>
            <w:r w:rsidR="00E4016D" w:rsidRPr="005543CD">
              <w:instrText xml:space="preserve"> FORMTEXT </w:instrText>
            </w:r>
            <w:r w:rsidR="00E4016D" w:rsidRPr="005543CD">
              <w:fldChar w:fldCharType="separate"/>
            </w:r>
            <w:r w:rsidR="00E4016D">
              <w:t> </w:t>
            </w:r>
            <w:r w:rsidR="00E4016D">
              <w:t> </w:t>
            </w:r>
            <w:r w:rsidR="00E4016D">
              <w:t> </w:t>
            </w:r>
            <w:r w:rsidR="00E4016D">
              <w:t> </w:t>
            </w:r>
            <w:r w:rsidR="00E4016D">
              <w:t> </w:t>
            </w:r>
            <w:r w:rsidR="00E4016D" w:rsidRPr="005543CD">
              <w:fldChar w:fldCharType="end"/>
            </w:r>
            <w:r w:rsidR="00E4016D">
              <w:t xml:space="preserve">  </w:t>
            </w:r>
          </w:p>
          <w:p w14:paraId="5FF8640A" w14:textId="382BE7BB" w:rsidR="00E4016D" w:rsidRPr="00C70EAF" w:rsidRDefault="001B2E4E" w:rsidP="00C70EAF">
            <w:sdt>
              <w:sdtPr>
                <w:id w:val="-39362287"/>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5543CD">
              <w:t xml:space="preserve">  No</w:t>
            </w:r>
          </w:p>
        </w:tc>
      </w:tr>
      <w:tr w:rsidR="00275011" w14:paraId="2A295E67" w14:textId="77777777" w:rsidTr="2C718808">
        <w:trPr>
          <w:gridAfter w:val="1"/>
          <w:wAfter w:w="12" w:type="dxa"/>
        </w:trPr>
        <w:tc>
          <w:tcPr>
            <w:tcW w:w="10762" w:type="dxa"/>
            <w:gridSpan w:val="9"/>
          </w:tcPr>
          <w:p w14:paraId="75932CC4" w14:textId="5A38C23E" w:rsidR="00275011" w:rsidRPr="00275011" w:rsidRDefault="00275011" w:rsidP="00275011">
            <w:pPr>
              <w:keepNext/>
              <w:jc w:val="both"/>
            </w:pPr>
            <w:r w:rsidRPr="006973FF">
              <w:rPr>
                <w:i/>
                <w:iCs/>
              </w:rPr>
              <w:t xml:space="preserve">Restrictions apply to the engagement of individuals who have received a redundancy benefit from an APS </w:t>
            </w:r>
            <w:r w:rsidR="001731ED">
              <w:rPr>
                <w:i/>
                <w:iCs/>
              </w:rPr>
              <w:t>a</w:t>
            </w:r>
            <w:r w:rsidRPr="006973FF">
              <w:rPr>
                <w:i/>
                <w:iCs/>
              </w:rPr>
              <w:t xml:space="preserve">gency or Australian Parliamentary Service and are still within their 'redundancy benefit period' or restriction period. For further information please visit the </w:t>
            </w:r>
            <w:hyperlink r:id="rId12" w:history="1">
              <w:r w:rsidRPr="006973FF">
                <w:rPr>
                  <w:rStyle w:val="Hyperlink"/>
                  <w:i/>
                  <w:iCs/>
                </w:rPr>
                <w:t>APSC website</w:t>
              </w:r>
            </w:hyperlink>
            <w:r w:rsidRPr="006973FF">
              <w:rPr>
                <w:i/>
                <w:iCs/>
              </w:rPr>
              <w:t>.</w:t>
            </w:r>
          </w:p>
        </w:tc>
      </w:tr>
      <w:tr w:rsidR="00275011" w14:paraId="6981B22A" w14:textId="77777777" w:rsidTr="2C718808">
        <w:trPr>
          <w:gridAfter w:val="1"/>
          <w:wAfter w:w="12" w:type="dxa"/>
        </w:trPr>
        <w:tc>
          <w:tcPr>
            <w:tcW w:w="10762" w:type="dxa"/>
            <w:gridSpan w:val="9"/>
          </w:tcPr>
          <w:p w14:paraId="6FDF6DBC" w14:textId="377AC50D" w:rsidR="00275011" w:rsidRPr="005543CD" w:rsidRDefault="00275011" w:rsidP="00687FB7">
            <w:r w:rsidRPr="00CD6717">
              <w:rPr>
                <w:rFonts w:asciiTheme="majorHAnsi" w:eastAsiaTheme="majorEastAsia" w:hAnsiTheme="majorHAnsi" w:cstheme="majorBidi"/>
                <w:b/>
                <w:color w:val="004E7D"/>
                <w:sz w:val="32"/>
                <w:szCs w:val="32"/>
              </w:rPr>
              <w:t>Additional information</w:t>
            </w:r>
          </w:p>
        </w:tc>
      </w:tr>
      <w:tr w:rsidR="00275011" w14:paraId="2BDFACAE" w14:textId="77777777" w:rsidTr="2C718808">
        <w:trPr>
          <w:gridAfter w:val="1"/>
          <w:wAfter w:w="12" w:type="dxa"/>
        </w:trPr>
        <w:tc>
          <w:tcPr>
            <w:tcW w:w="3827" w:type="dxa"/>
            <w:gridSpan w:val="4"/>
          </w:tcPr>
          <w:p w14:paraId="2F9CF29D" w14:textId="7C88E31D" w:rsidR="00275011" w:rsidRPr="00953554" w:rsidRDefault="00275011" w:rsidP="00F00076">
            <w:pPr>
              <w:rPr>
                <w:b/>
                <w:bCs/>
                <w:color w:val="FFFFFF" w:themeColor="background1"/>
              </w:rPr>
            </w:pPr>
            <w:r w:rsidRPr="00932844">
              <w:rPr>
                <w:b/>
                <w:bCs/>
                <w:color w:val="auto"/>
              </w:rPr>
              <w:t>Where did you see the advertisement for this position?</w:t>
            </w:r>
          </w:p>
        </w:tc>
        <w:tc>
          <w:tcPr>
            <w:tcW w:w="6935" w:type="dxa"/>
            <w:gridSpan w:val="5"/>
          </w:tcPr>
          <w:p w14:paraId="33144674" w14:textId="24879E43" w:rsidR="00275011" w:rsidRDefault="001B2E4E" w:rsidP="00756DC9">
            <w:sdt>
              <w:sdtPr>
                <w:rPr>
                  <w:rFonts w:eastAsia="MS Gothic"/>
                </w:rPr>
                <w:id w:val="-191150774"/>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 xml:space="preserve">APSJobs </w:t>
            </w:r>
            <w:r w:rsidR="00C70EAF">
              <w:tab/>
            </w:r>
            <w:sdt>
              <w:sdtPr>
                <w:rPr>
                  <w:rFonts w:eastAsia="MS Gothic"/>
                </w:rPr>
                <w:id w:val="1988365246"/>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SEE</w:t>
            </w:r>
            <w:r w:rsidR="00756DC9">
              <w:t xml:space="preserve">K    </w:t>
            </w:r>
            <w:sdt>
              <w:sdtPr>
                <w:rPr>
                  <w:rFonts w:eastAsia="MS Gothic"/>
                </w:rPr>
                <w:id w:val="850376301"/>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 xml:space="preserve"> TEQSA website</w:t>
            </w:r>
            <w:r w:rsidR="00756DC9">
              <w:t xml:space="preserve">    </w:t>
            </w:r>
            <w:sdt>
              <w:sdtPr>
                <w:rPr>
                  <w:rFonts w:eastAsia="MS Gothic"/>
                </w:rPr>
                <w:id w:val="-989316587"/>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Word of mouth</w:t>
            </w:r>
            <w:r w:rsidR="00756DC9">
              <w:br/>
            </w:r>
            <w:sdt>
              <w:sdtPr>
                <w:rPr>
                  <w:rFonts w:eastAsia="MS Gothic"/>
                </w:rPr>
                <w:id w:val="-730768798"/>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Other</w:t>
            </w:r>
            <w:r w:rsidR="00C70EAF" w:rsidRPr="007F430C">
              <w:t xml:space="preserve"> – please </w:t>
            </w:r>
            <w:r w:rsidR="00C70EAF">
              <w:t>specify</w:t>
            </w:r>
            <w:r w:rsidR="00744FBD">
              <w:t>:</w:t>
            </w:r>
            <w:r w:rsidR="00C70EAF">
              <w:t xml:space="preserve"> </w:t>
            </w:r>
            <w:r w:rsidR="00C70EAF" w:rsidRPr="005543CD">
              <w:fldChar w:fldCharType="begin">
                <w:ffData>
                  <w:name w:val="Text11"/>
                  <w:enabled/>
                  <w:calcOnExit w:val="0"/>
                  <w:textInput/>
                </w:ffData>
              </w:fldChar>
            </w:r>
            <w:r w:rsidR="00C70EAF" w:rsidRPr="005543CD">
              <w:instrText xml:space="preserve"> FORMTEXT </w:instrText>
            </w:r>
            <w:r w:rsidR="00C70EAF" w:rsidRPr="005543CD">
              <w:fldChar w:fldCharType="separate"/>
            </w:r>
            <w:r w:rsidR="00C70EAF" w:rsidRPr="005543CD">
              <w:t> </w:t>
            </w:r>
            <w:r w:rsidR="00C70EAF" w:rsidRPr="005543CD">
              <w:t> </w:t>
            </w:r>
            <w:r w:rsidR="00C70EAF" w:rsidRPr="005543CD">
              <w:t> </w:t>
            </w:r>
            <w:r w:rsidR="00C70EAF" w:rsidRPr="005543CD">
              <w:t> </w:t>
            </w:r>
            <w:r w:rsidR="00C70EAF" w:rsidRPr="005543CD">
              <w:t> </w:t>
            </w:r>
            <w:r w:rsidR="00C70EAF" w:rsidRPr="005543CD">
              <w:fldChar w:fldCharType="end"/>
            </w:r>
            <w:r w:rsidR="00C70EAF">
              <w:t xml:space="preserve"> </w:t>
            </w:r>
          </w:p>
        </w:tc>
      </w:tr>
      <w:tr w:rsidR="00756DC9" w14:paraId="3754C5C4" w14:textId="77777777" w:rsidTr="2C718808">
        <w:trPr>
          <w:gridAfter w:val="1"/>
          <w:wAfter w:w="12" w:type="dxa"/>
        </w:trPr>
        <w:tc>
          <w:tcPr>
            <w:tcW w:w="10762" w:type="dxa"/>
            <w:gridSpan w:val="9"/>
          </w:tcPr>
          <w:p w14:paraId="6EAE7F41" w14:textId="26746CFC" w:rsidR="00756DC9" w:rsidRDefault="00756DC9" w:rsidP="00C70EAF">
            <w:pPr>
              <w:rPr>
                <w:rFonts w:eastAsia="MS Gothic"/>
              </w:rPr>
            </w:pPr>
            <w:r w:rsidRPr="00CD6717">
              <w:rPr>
                <w:rFonts w:asciiTheme="majorHAnsi" w:eastAsiaTheme="majorEastAsia" w:hAnsiTheme="majorHAnsi" w:cstheme="majorBidi"/>
                <w:b/>
                <w:color w:val="004E7D"/>
                <w:sz w:val="32"/>
                <w:szCs w:val="32"/>
              </w:rPr>
              <w:t>Reasonable adjustments</w:t>
            </w:r>
          </w:p>
        </w:tc>
      </w:tr>
      <w:tr w:rsidR="00756DC9" w14:paraId="068DA6B4" w14:textId="77777777" w:rsidTr="2C718808">
        <w:trPr>
          <w:gridAfter w:val="1"/>
          <w:wAfter w:w="12" w:type="dxa"/>
        </w:trPr>
        <w:tc>
          <w:tcPr>
            <w:tcW w:w="3827" w:type="dxa"/>
            <w:gridSpan w:val="4"/>
          </w:tcPr>
          <w:p w14:paraId="13D5C49F" w14:textId="0754A3A0" w:rsidR="00756DC9" w:rsidRPr="00932844" w:rsidRDefault="00756DC9" w:rsidP="00F00076">
            <w:pPr>
              <w:jc w:val="both"/>
              <w:rPr>
                <w:b/>
                <w:bCs/>
                <w:color w:val="auto"/>
              </w:rPr>
            </w:pPr>
            <w:r w:rsidRPr="00932844">
              <w:rPr>
                <w:b/>
                <w:bCs/>
                <w:color w:val="auto"/>
              </w:rPr>
              <w:t>Do you require any reasonable adjustment in order to participate equitably in a recruitment process?</w:t>
            </w:r>
          </w:p>
        </w:tc>
        <w:tc>
          <w:tcPr>
            <w:tcW w:w="6935" w:type="dxa"/>
            <w:gridSpan w:val="5"/>
          </w:tcPr>
          <w:p w14:paraId="5515F755" w14:textId="77777777" w:rsidR="00756DC9" w:rsidRDefault="001B2E4E" w:rsidP="00756DC9">
            <w:pPr>
              <w:widowControl w:val="0"/>
            </w:pPr>
            <w:sdt>
              <w:sdtPr>
                <w:rPr>
                  <w:rFonts w:eastAsia="MS Gothic"/>
                </w:rPr>
                <w:id w:val="-1367365150"/>
                <w14:checkbox>
                  <w14:checked w14:val="0"/>
                  <w14:checkedState w14:val="2612" w14:font="MS Gothic"/>
                  <w14:uncheckedState w14:val="2610" w14:font="MS Gothic"/>
                </w14:checkbox>
              </w:sdtPr>
              <w:sdtEndPr/>
              <w:sdtContent>
                <w:r w:rsidR="00756DC9">
                  <w:rPr>
                    <w:rFonts w:ascii="MS Gothic" w:eastAsia="MS Gothic" w:hAnsi="MS Gothic" w:hint="eastAsia"/>
                  </w:rPr>
                  <w:t>☐</w:t>
                </w:r>
              </w:sdtContent>
            </w:sdt>
            <w:r w:rsidR="00756DC9" w:rsidRPr="0085441B">
              <w:t xml:space="preserve">  </w:t>
            </w:r>
            <w:r w:rsidR="00756DC9" w:rsidRPr="0088145E">
              <w:t>Yes</w:t>
            </w:r>
            <w:r w:rsidR="00756DC9" w:rsidRPr="0085441B">
              <w:t xml:space="preserve"> </w:t>
            </w:r>
            <w:r w:rsidR="00756DC9" w:rsidRPr="0085441B">
              <w:rPr>
                <w:rFonts w:ascii="Arial" w:hAnsi="Arial" w:cs="Arial"/>
              </w:rPr>
              <w:t>–</w:t>
            </w:r>
            <w:r w:rsidR="00756DC9" w:rsidRPr="0085441B">
              <w:t xml:space="preserve"> please provide</w:t>
            </w:r>
            <w:r w:rsidR="00756DC9">
              <w:t xml:space="preserve"> details:</w:t>
            </w:r>
            <w:r w:rsidR="00756DC9" w:rsidRPr="0085441B">
              <w:t xml:space="preserve"> </w:t>
            </w:r>
            <w:r w:rsidR="00756DC9" w:rsidRPr="005543CD">
              <w:fldChar w:fldCharType="begin">
                <w:ffData>
                  <w:name w:val="Text11"/>
                  <w:enabled/>
                  <w:calcOnExit w:val="0"/>
                  <w:textInput/>
                </w:ffData>
              </w:fldChar>
            </w:r>
            <w:r w:rsidR="00756DC9" w:rsidRPr="005543CD">
              <w:instrText xml:space="preserve"> FORMTEXT </w:instrText>
            </w:r>
            <w:r w:rsidR="00756DC9" w:rsidRPr="005543CD">
              <w:fldChar w:fldCharType="separate"/>
            </w:r>
            <w:r w:rsidR="00756DC9" w:rsidRPr="005543CD">
              <w:t> </w:t>
            </w:r>
            <w:r w:rsidR="00756DC9" w:rsidRPr="005543CD">
              <w:t> </w:t>
            </w:r>
            <w:r w:rsidR="00756DC9" w:rsidRPr="005543CD">
              <w:t> </w:t>
            </w:r>
            <w:r w:rsidR="00756DC9" w:rsidRPr="005543CD">
              <w:t> </w:t>
            </w:r>
            <w:r w:rsidR="00756DC9" w:rsidRPr="005543CD">
              <w:t> </w:t>
            </w:r>
            <w:r w:rsidR="00756DC9" w:rsidRPr="005543CD">
              <w:fldChar w:fldCharType="end"/>
            </w:r>
            <w:r w:rsidR="00756DC9">
              <w:t xml:space="preserve"> </w:t>
            </w:r>
          </w:p>
          <w:p w14:paraId="0AE4CCB3" w14:textId="26FB8AA8" w:rsidR="00F57ECD" w:rsidRPr="00F57ECD" w:rsidRDefault="001B2E4E" w:rsidP="00F57ECD">
            <w:sdt>
              <w:sdtPr>
                <w:rPr>
                  <w:rFonts w:eastAsia="MS Gothic"/>
                </w:rPr>
                <w:id w:val="-1246095793"/>
                <w14:checkbox>
                  <w14:checked w14:val="0"/>
                  <w14:checkedState w14:val="2612" w14:font="MS Gothic"/>
                  <w14:uncheckedState w14:val="2610" w14:font="MS Gothic"/>
                </w14:checkbox>
              </w:sdtPr>
              <w:sdtEndPr/>
              <w:sdtContent>
                <w:r w:rsidR="00756DC9">
                  <w:rPr>
                    <w:rFonts w:ascii="MS Gothic" w:eastAsia="MS Gothic" w:hAnsi="MS Gothic" w:hint="eastAsia"/>
                  </w:rPr>
                  <w:t>☐</w:t>
                </w:r>
              </w:sdtContent>
            </w:sdt>
            <w:r w:rsidR="00756DC9">
              <w:rPr>
                <w:rFonts w:eastAsia="MS Gothic"/>
              </w:rPr>
              <w:t xml:space="preserve">  </w:t>
            </w:r>
            <w:r w:rsidR="00756DC9" w:rsidRPr="0088145E">
              <w:t>No</w:t>
            </w:r>
            <w:r w:rsidR="00F57ECD">
              <w:rPr>
                <w:rFonts w:eastAsia="MS Gothic"/>
              </w:rPr>
              <w:tab/>
            </w:r>
          </w:p>
        </w:tc>
      </w:tr>
      <w:tr w:rsidR="00756DC9" w14:paraId="00541D5D" w14:textId="77777777" w:rsidTr="2C718808">
        <w:trPr>
          <w:gridAfter w:val="1"/>
          <w:wAfter w:w="12" w:type="dxa"/>
        </w:trPr>
        <w:tc>
          <w:tcPr>
            <w:tcW w:w="10762" w:type="dxa"/>
            <w:gridSpan w:val="9"/>
          </w:tcPr>
          <w:p w14:paraId="01328B02" w14:textId="77777777" w:rsidR="00756DC9" w:rsidRPr="009907EC" w:rsidRDefault="00756DC9" w:rsidP="00756DC9">
            <w:pPr>
              <w:widowControl w:val="0"/>
              <w:jc w:val="both"/>
            </w:pPr>
            <w:r w:rsidRPr="009907EC">
              <w:t>We are committed to providing and supporting reasonable adjustments throughout the selection process.</w:t>
            </w:r>
            <w:r>
              <w:t xml:space="preserve"> We understand that people may need modifications to compete on an equal playing field during recruitment processes. For example, </w:t>
            </w:r>
            <w:r w:rsidRPr="009907EC">
              <w:t xml:space="preserve">reasonable adjustments may be applied </w:t>
            </w:r>
            <w:r>
              <w:t>for</w:t>
            </w:r>
            <w:r w:rsidRPr="009907EC">
              <w:t>:</w:t>
            </w:r>
          </w:p>
          <w:p w14:paraId="0B0B87AC" w14:textId="77777777" w:rsidR="00756DC9" w:rsidRPr="009907EC" w:rsidRDefault="00756DC9" w:rsidP="00756DC9">
            <w:pPr>
              <w:pStyle w:val="Bullet1"/>
              <w:widowControl w:val="0"/>
              <w:numPr>
                <w:ilvl w:val="0"/>
                <w:numId w:val="12"/>
              </w:numPr>
              <w:ind w:left="336"/>
              <w:jc w:val="both"/>
            </w:pPr>
            <w:r w:rsidRPr="009907EC">
              <w:t>Candidates who have specific access or communication requirements</w:t>
            </w:r>
          </w:p>
          <w:p w14:paraId="546090F3" w14:textId="77777777" w:rsidR="00756DC9" w:rsidRPr="009907EC" w:rsidRDefault="00756DC9" w:rsidP="00756DC9">
            <w:pPr>
              <w:pStyle w:val="Bullet1"/>
              <w:widowControl w:val="0"/>
              <w:numPr>
                <w:ilvl w:val="0"/>
                <w:numId w:val="12"/>
              </w:numPr>
              <w:ind w:left="336"/>
              <w:jc w:val="both"/>
            </w:pPr>
            <w:r w:rsidRPr="009907EC">
              <w:t>Candidates who are experiencing or recovering from injury or illness</w:t>
            </w:r>
          </w:p>
          <w:p w14:paraId="17A599DA" w14:textId="77777777" w:rsidR="00756DC9" w:rsidRPr="009907EC" w:rsidRDefault="00756DC9" w:rsidP="00756DC9">
            <w:pPr>
              <w:pStyle w:val="Bullet1"/>
              <w:widowControl w:val="0"/>
              <w:numPr>
                <w:ilvl w:val="0"/>
                <w:numId w:val="12"/>
              </w:numPr>
              <w:ind w:left="336"/>
              <w:jc w:val="both"/>
            </w:pPr>
            <w:r w:rsidRPr="009907EC">
              <w:t>Candidates who are victims of domestic or family violence</w:t>
            </w:r>
            <w:r>
              <w:t>.</w:t>
            </w:r>
          </w:p>
          <w:p w14:paraId="470BFAA4" w14:textId="66484A32" w:rsidR="00756DC9" w:rsidRPr="009907EC" w:rsidRDefault="00756DC9" w:rsidP="00756DC9">
            <w:pPr>
              <w:widowControl w:val="0"/>
              <w:spacing w:before="40"/>
              <w:jc w:val="both"/>
            </w:pPr>
            <w:r w:rsidRPr="009907EC">
              <w:lastRenderedPageBreak/>
              <w:t>Examples of reasonable adjustments may includ</w:t>
            </w:r>
            <w:r w:rsidR="00442B7C">
              <w:t>e</w:t>
            </w:r>
            <w:r w:rsidRPr="009907EC">
              <w:t>:</w:t>
            </w:r>
          </w:p>
          <w:p w14:paraId="319B3321" w14:textId="77777777" w:rsidR="00756DC9" w:rsidRPr="009907EC" w:rsidRDefault="00756DC9" w:rsidP="00756DC9">
            <w:pPr>
              <w:pStyle w:val="Bullet1"/>
              <w:widowControl w:val="0"/>
              <w:numPr>
                <w:ilvl w:val="0"/>
                <w:numId w:val="12"/>
              </w:numPr>
              <w:ind w:left="336"/>
              <w:jc w:val="both"/>
            </w:pPr>
            <w:r w:rsidRPr="009907EC">
              <w:t>Accessible venues for assessment</w:t>
            </w:r>
          </w:p>
          <w:p w14:paraId="2A0552C1" w14:textId="77777777" w:rsidR="00756DC9" w:rsidRPr="009907EC" w:rsidRDefault="00756DC9" w:rsidP="00756DC9">
            <w:pPr>
              <w:pStyle w:val="Bullet1"/>
              <w:widowControl w:val="0"/>
              <w:numPr>
                <w:ilvl w:val="0"/>
                <w:numId w:val="12"/>
              </w:numPr>
              <w:ind w:left="336"/>
              <w:jc w:val="both"/>
            </w:pPr>
            <w:r w:rsidRPr="009907EC">
              <w:t>Arranging for relevant support for interviews such as Auslan interpreters</w:t>
            </w:r>
          </w:p>
          <w:p w14:paraId="294480D2" w14:textId="77777777" w:rsidR="00756DC9" w:rsidRDefault="00756DC9" w:rsidP="00756DC9">
            <w:pPr>
              <w:pStyle w:val="Bullet1"/>
              <w:widowControl w:val="0"/>
              <w:numPr>
                <w:ilvl w:val="0"/>
                <w:numId w:val="12"/>
              </w:numPr>
              <w:ind w:left="336"/>
              <w:jc w:val="both"/>
            </w:pPr>
            <w:r w:rsidRPr="009907EC">
              <w:t>Audio/verbal format of written assessments</w:t>
            </w:r>
          </w:p>
          <w:p w14:paraId="440EAF70" w14:textId="77777777" w:rsidR="00756DC9" w:rsidRPr="009907EC" w:rsidRDefault="00756DC9" w:rsidP="00756DC9">
            <w:pPr>
              <w:pStyle w:val="Bullet1"/>
              <w:widowControl w:val="0"/>
              <w:numPr>
                <w:ilvl w:val="0"/>
                <w:numId w:val="12"/>
              </w:numPr>
              <w:spacing w:after="40"/>
              <w:ind w:left="335"/>
              <w:jc w:val="both"/>
            </w:pPr>
            <w:r w:rsidRPr="009907EC">
              <w:t>Provision of a safe environment or equipment to conduct assessments</w:t>
            </w:r>
            <w:r>
              <w:t>.</w:t>
            </w:r>
          </w:p>
          <w:p w14:paraId="122714C2" w14:textId="026D298B" w:rsidR="00756DC9" w:rsidRDefault="00756DC9" w:rsidP="00756DC9">
            <w:pPr>
              <w:rPr>
                <w:rFonts w:eastAsia="MS Gothic"/>
              </w:rPr>
            </w:pPr>
            <w:r w:rsidRPr="009907EC">
              <w:t>Please note</w:t>
            </w:r>
            <w:r>
              <w:t>,</w:t>
            </w:r>
            <w:r w:rsidRPr="009907EC">
              <w:t xml:space="preserve"> this information will be shared with the panel to assist you through the recruitment process. </w:t>
            </w:r>
            <w:r>
              <w:t>Y</w:t>
            </w:r>
            <w:r w:rsidRPr="009907EC">
              <w:t>ou</w:t>
            </w:r>
            <w:r>
              <w:t xml:space="preserve"> </w:t>
            </w:r>
            <w:r w:rsidRPr="009907EC">
              <w:t xml:space="preserve">may speak directly to the contact officer or the </w:t>
            </w:r>
            <w:r>
              <w:t>r</w:t>
            </w:r>
            <w:r w:rsidRPr="009907EC">
              <w:t xml:space="preserve">ecruitment </w:t>
            </w:r>
            <w:r>
              <w:t>t</w:t>
            </w:r>
            <w:r w:rsidRPr="009907EC">
              <w:t xml:space="preserve">eam at </w:t>
            </w:r>
            <w:hyperlink r:id="rId13" w:history="1">
              <w:r w:rsidRPr="00815CF8">
                <w:rPr>
                  <w:rStyle w:val="Hyperlink"/>
                </w:rPr>
                <w:t>recruitment@teqsa.gov.au</w:t>
              </w:r>
            </w:hyperlink>
            <w:r>
              <w:t xml:space="preserve"> </w:t>
            </w:r>
            <w:r w:rsidRPr="009907EC">
              <w:t>at any time throughout this process to</w:t>
            </w:r>
            <w:r>
              <w:t xml:space="preserve"> </w:t>
            </w:r>
            <w:r w:rsidRPr="009907EC">
              <w:t>discuss any adjustments you may require.</w:t>
            </w:r>
          </w:p>
        </w:tc>
      </w:tr>
      <w:tr w:rsidR="00F00076" w14:paraId="16B237EA" w14:textId="77777777" w:rsidTr="2C718808">
        <w:tc>
          <w:tcPr>
            <w:tcW w:w="10774" w:type="dxa"/>
            <w:gridSpan w:val="10"/>
          </w:tcPr>
          <w:p w14:paraId="40E4703A" w14:textId="77777777" w:rsidR="00F00076" w:rsidRPr="005543CD" w:rsidRDefault="00F00076" w:rsidP="006D323A">
            <w:r w:rsidRPr="00CD6717">
              <w:rPr>
                <w:rFonts w:asciiTheme="majorHAnsi" w:eastAsiaTheme="majorEastAsia" w:hAnsiTheme="majorHAnsi" w:cstheme="majorBidi"/>
                <w:b/>
                <w:color w:val="004E7D"/>
                <w:sz w:val="32"/>
                <w:szCs w:val="32"/>
              </w:rPr>
              <w:lastRenderedPageBreak/>
              <w:t>Referee information</w:t>
            </w:r>
          </w:p>
        </w:tc>
      </w:tr>
      <w:tr w:rsidR="00F00076" w14:paraId="03194731" w14:textId="77777777" w:rsidTr="2C718808">
        <w:tc>
          <w:tcPr>
            <w:tcW w:w="10774" w:type="dxa"/>
            <w:gridSpan w:val="10"/>
          </w:tcPr>
          <w:p w14:paraId="4E17D37D" w14:textId="77777777" w:rsidR="00F00076" w:rsidRPr="00FE0BCD" w:rsidRDefault="00F00076" w:rsidP="006D323A">
            <w:pPr>
              <w:keepNext/>
              <w:jc w:val="both"/>
            </w:pPr>
            <w:r>
              <w:t xml:space="preserve">Please provide details for 2 referees. </w:t>
            </w:r>
            <w:r w:rsidRPr="004B405D">
              <w:t>We</w:t>
            </w:r>
            <w:r>
              <w:t> </w:t>
            </w:r>
            <w:r w:rsidRPr="004B405D">
              <w:t>will advise you beforehand if we intend to contact your referees.</w:t>
            </w:r>
          </w:p>
        </w:tc>
      </w:tr>
      <w:tr w:rsidR="00F00076" w14:paraId="7E087F29" w14:textId="77777777" w:rsidTr="2C718808">
        <w:tc>
          <w:tcPr>
            <w:tcW w:w="10774" w:type="dxa"/>
            <w:gridSpan w:val="10"/>
          </w:tcPr>
          <w:p w14:paraId="7BCCE209" w14:textId="77777777" w:rsidR="00F00076" w:rsidRPr="005543CD" w:rsidRDefault="00F00076" w:rsidP="006D323A">
            <w:pPr>
              <w:pStyle w:val="Heading2"/>
              <w:spacing w:before="0"/>
            </w:pPr>
            <w:r w:rsidRPr="007034E1">
              <w:rPr>
                <w:sz w:val="24"/>
                <w:szCs w:val="24"/>
              </w:rPr>
              <w:t>Referee 1</w:t>
            </w:r>
          </w:p>
        </w:tc>
      </w:tr>
      <w:tr w:rsidR="00F00076" w14:paraId="09B913EB" w14:textId="77777777" w:rsidTr="2C718808">
        <w:tc>
          <w:tcPr>
            <w:tcW w:w="2481" w:type="dxa"/>
            <w:gridSpan w:val="2"/>
          </w:tcPr>
          <w:p w14:paraId="27033D75" w14:textId="77777777" w:rsidR="00F00076" w:rsidRPr="00932844" w:rsidRDefault="00F00076" w:rsidP="006D323A">
            <w:pPr>
              <w:keepNext/>
              <w:rPr>
                <w:b/>
                <w:bCs/>
                <w:color w:val="auto"/>
              </w:rPr>
            </w:pPr>
            <w:r w:rsidRPr="00932844">
              <w:rPr>
                <w:b/>
                <w:bCs/>
                <w:color w:val="auto"/>
              </w:rPr>
              <w:t>Full name</w:t>
            </w:r>
          </w:p>
        </w:tc>
        <w:tc>
          <w:tcPr>
            <w:tcW w:w="2339" w:type="dxa"/>
            <w:gridSpan w:val="3"/>
          </w:tcPr>
          <w:p w14:paraId="42598B31"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003DC0E7" w14:textId="77777777" w:rsidR="00F00076" w:rsidRPr="00932844" w:rsidRDefault="00F00076" w:rsidP="006D323A">
            <w:pPr>
              <w:keepNext/>
              <w:rPr>
                <w:b/>
                <w:bCs/>
                <w:color w:val="auto"/>
              </w:rPr>
            </w:pPr>
            <w:r w:rsidRPr="00932844">
              <w:rPr>
                <w:b/>
                <w:bCs/>
                <w:color w:val="auto"/>
              </w:rPr>
              <w:t>Organisation</w:t>
            </w:r>
          </w:p>
        </w:tc>
        <w:tc>
          <w:tcPr>
            <w:tcW w:w="3261" w:type="dxa"/>
            <w:gridSpan w:val="2"/>
          </w:tcPr>
          <w:p w14:paraId="5C1E192F"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76D6206" w14:textId="77777777" w:rsidTr="2C718808">
        <w:tc>
          <w:tcPr>
            <w:tcW w:w="2481" w:type="dxa"/>
            <w:gridSpan w:val="2"/>
          </w:tcPr>
          <w:p w14:paraId="1C3DD931" w14:textId="77777777" w:rsidR="00F00076" w:rsidRPr="00932844" w:rsidRDefault="00F00076" w:rsidP="006D323A">
            <w:pPr>
              <w:rPr>
                <w:b/>
                <w:bCs/>
                <w:color w:val="auto"/>
              </w:rPr>
            </w:pPr>
            <w:r w:rsidRPr="00932844">
              <w:rPr>
                <w:b/>
                <w:bCs/>
                <w:color w:val="auto"/>
              </w:rPr>
              <w:t>Contact number</w:t>
            </w:r>
          </w:p>
        </w:tc>
        <w:tc>
          <w:tcPr>
            <w:tcW w:w="2339" w:type="dxa"/>
            <w:gridSpan w:val="3"/>
          </w:tcPr>
          <w:p w14:paraId="0BC1F6D5"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2B270E8A" w14:textId="77777777" w:rsidR="00F00076" w:rsidRPr="00932844" w:rsidRDefault="00F00076" w:rsidP="006D323A">
            <w:pPr>
              <w:keepNext/>
              <w:rPr>
                <w:b/>
                <w:bCs/>
                <w:color w:val="auto"/>
              </w:rPr>
            </w:pPr>
            <w:r w:rsidRPr="00932844">
              <w:rPr>
                <w:b/>
                <w:bCs/>
                <w:color w:val="auto"/>
              </w:rPr>
              <w:t>Email address</w:t>
            </w:r>
          </w:p>
        </w:tc>
        <w:tc>
          <w:tcPr>
            <w:tcW w:w="3261" w:type="dxa"/>
            <w:gridSpan w:val="2"/>
          </w:tcPr>
          <w:p w14:paraId="146590B6"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F1DEA3A" w14:textId="77777777" w:rsidTr="2C718808">
        <w:tc>
          <w:tcPr>
            <w:tcW w:w="2481" w:type="dxa"/>
            <w:gridSpan w:val="2"/>
          </w:tcPr>
          <w:p w14:paraId="5A5633BB" w14:textId="77777777" w:rsidR="00F00076" w:rsidRPr="00932844" w:rsidRDefault="00F00076" w:rsidP="006D323A">
            <w:pPr>
              <w:rPr>
                <w:b/>
                <w:bCs/>
                <w:color w:val="auto"/>
              </w:rPr>
            </w:pPr>
            <w:r w:rsidRPr="00932844">
              <w:rPr>
                <w:b/>
                <w:bCs/>
                <w:color w:val="auto"/>
              </w:rPr>
              <w:t>Relationship</w:t>
            </w:r>
          </w:p>
        </w:tc>
        <w:tc>
          <w:tcPr>
            <w:tcW w:w="2339" w:type="dxa"/>
            <w:gridSpan w:val="3"/>
          </w:tcPr>
          <w:p w14:paraId="380B6593"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28448DAC" w14:textId="77777777" w:rsidR="00F00076" w:rsidRPr="00932844" w:rsidRDefault="00F00076" w:rsidP="006D323A">
            <w:pPr>
              <w:keepNext/>
              <w:rPr>
                <w:b/>
                <w:bCs/>
                <w:color w:val="auto"/>
              </w:rPr>
            </w:pPr>
            <w:r w:rsidRPr="00932844">
              <w:rPr>
                <w:b/>
                <w:bCs/>
                <w:color w:val="auto"/>
              </w:rPr>
              <w:t>Duration of relationship</w:t>
            </w:r>
          </w:p>
        </w:tc>
        <w:tc>
          <w:tcPr>
            <w:tcW w:w="3261" w:type="dxa"/>
            <w:gridSpan w:val="2"/>
          </w:tcPr>
          <w:p w14:paraId="68FBCE15"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6402EF1C" w14:textId="77777777" w:rsidTr="2C718808">
        <w:tc>
          <w:tcPr>
            <w:tcW w:w="7513" w:type="dxa"/>
            <w:gridSpan w:val="8"/>
          </w:tcPr>
          <w:p w14:paraId="59AF6A71" w14:textId="77777777" w:rsidR="00F00076" w:rsidRPr="00932844" w:rsidRDefault="00F00076" w:rsidP="006D323A">
            <w:pPr>
              <w:rPr>
                <w:b/>
                <w:bCs/>
                <w:color w:val="auto"/>
              </w:rPr>
            </w:pPr>
            <w:r w:rsidRPr="00932844">
              <w:rPr>
                <w:b/>
                <w:bCs/>
                <w:color w:val="auto"/>
              </w:rPr>
              <w:t>Is this referee your current supervisor/manager?</w:t>
            </w:r>
          </w:p>
        </w:tc>
        <w:tc>
          <w:tcPr>
            <w:tcW w:w="3261" w:type="dxa"/>
            <w:gridSpan w:val="2"/>
          </w:tcPr>
          <w:p w14:paraId="399353CF" w14:textId="77777777" w:rsidR="00F00076" w:rsidRDefault="001B2E4E" w:rsidP="006D323A">
            <w:pPr>
              <w:rPr>
                <w:rFonts w:eastAsia="MS Gothic"/>
              </w:rPr>
            </w:pPr>
            <w:sdt>
              <w:sdtPr>
                <w:rPr>
                  <w:rFonts w:eastAsia="MS Gothic"/>
                </w:rPr>
                <w:id w:val="-123200027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1515491478"/>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27FA4BC0" w14:textId="77777777" w:rsidTr="2C718808">
        <w:tc>
          <w:tcPr>
            <w:tcW w:w="7513" w:type="dxa"/>
            <w:gridSpan w:val="8"/>
          </w:tcPr>
          <w:p w14:paraId="5F9BE6E0" w14:textId="77777777" w:rsidR="00F00076" w:rsidRPr="00932844" w:rsidRDefault="00F00076" w:rsidP="006D323A">
            <w:pPr>
              <w:rPr>
                <w:b/>
                <w:bCs/>
                <w:color w:val="auto"/>
              </w:rPr>
            </w:pPr>
            <w:r w:rsidRPr="00932844">
              <w:rPr>
                <w:b/>
                <w:bCs/>
                <w:color w:val="auto"/>
              </w:rPr>
              <w:t>Do you consent to TEQSA contacting this referee?</w:t>
            </w:r>
          </w:p>
        </w:tc>
        <w:tc>
          <w:tcPr>
            <w:tcW w:w="3261" w:type="dxa"/>
            <w:gridSpan w:val="2"/>
          </w:tcPr>
          <w:p w14:paraId="7AF51A2E" w14:textId="77777777" w:rsidR="00F00076" w:rsidRDefault="001B2E4E" w:rsidP="006D323A">
            <w:pPr>
              <w:rPr>
                <w:rFonts w:eastAsia="MS Gothic"/>
              </w:rPr>
            </w:pPr>
            <w:sdt>
              <w:sdtPr>
                <w:rPr>
                  <w:rFonts w:eastAsia="MS Gothic"/>
                </w:rPr>
                <w:id w:val="88398870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212282963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472DAAA2" w14:textId="77777777" w:rsidTr="2C718808">
        <w:tc>
          <w:tcPr>
            <w:tcW w:w="10774" w:type="dxa"/>
            <w:gridSpan w:val="10"/>
          </w:tcPr>
          <w:p w14:paraId="4838D419" w14:textId="77777777" w:rsidR="00F00076" w:rsidRPr="005543CD" w:rsidRDefault="00F00076" w:rsidP="006D323A">
            <w:pPr>
              <w:pStyle w:val="Heading2"/>
              <w:spacing w:before="0"/>
            </w:pPr>
            <w:r w:rsidRPr="007034E1">
              <w:rPr>
                <w:sz w:val="24"/>
                <w:szCs w:val="24"/>
              </w:rPr>
              <w:t>Referee 2</w:t>
            </w:r>
          </w:p>
        </w:tc>
      </w:tr>
      <w:tr w:rsidR="00F00076" w14:paraId="17555F5F" w14:textId="77777777" w:rsidTr="2C718808">
        <w:tc>
          <w:tcPr>
            <w:tcW w:w="2481" w:type="dxa"/>
            <w:gridSpan w:val="2"/>
          </w:tcPr>
          <w:p w14:paraId="3DF7E3BD" w14:textId="77777777" w:rsidR="00F00076" w:rsidRPr="00932844" w:rsidRDefault="00F00076" w:rsidP="006D323A">
            <w:pPr>
              <w:keepNext/>
              <w:rPr>
                <w:b/>
                <w:bCs/>
                <w:color w:val="auto"/>
              </w:rPr>
            </w:pPr>
            <w:r w:rsidRPr="00932844">
              <w:rPr>
                <w:b/>
                <w:bCs/>
                <w:color w:val="auto"/>
              </w:rPr>
              <w:t>Full name</w:t>
            </w:r>
          </w:p>
        </w:tc>
        <w:tc>
          <w:tcPr>
            <w:tcW w:w="2339" w:type="dxa"/>
            <w:gridSpan w:val="3"/>
          </w:tcPr>
          <w:p w14:paraId="69E8B029"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1EBB0151" w14:textId="77777777" w:rsidR="00F00076" w:rsidRPr="00932844" w:rsidRDefault="00F00076" w:rsidP="006D323A">
            <w:pPr>
              <w:keepNext/>
              <w:rPr>
                <w:b/>
                <w:bCs/>
                <w:color w:val="auto"/>
              </w:rPr>
            </w:pPr>
            <w:r w:rsidRPr="00932844">
              <w:rPr>
                <w:b/>
                <w:bCs/>
                <w:color w:val="auto"/>
              </w:rPr>
              <w:t>Organisation</w:t>
            </w:r>
          </w:p>
        </w:tc>
        <w:tc>
          <w:tcPr>
            <w:tcW w:w="3261" w:type="dxa"/>
            <w:gridSpan w:val="2"/>
          </w:tcPr>
          <w:p w14:paraId="072E53E6"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40214BC2" w14:textId="77777777" w:rsidTr="2C718808">
        <w:tc>
          <w:tcPr>
            <w:tcW w:w="2481" w:type="dxa"/>
            <w:gridSpan w:val="2"/>
          </w:tcPr>
          <w:p w14:paraId="4138778F" w14:textId="77777777" w:rsidR="00F00076" w:rsidRPr="00932844" w:rsidRDefault="00F00076" w:rsidP="006D323A">
            <w:pPr>
              <w:rPr>
                <w:b/>
                <w:bCs/>
                <w:color w:val="auto"/>
              </w:rPr>
            </w:pPr>
            <w:r w:rsidRPr="00932844">
              <w:rPr>
                <w:b/>
                <w:bCs/>
                <w:color w:val="auto"/>
              </w:rPr>
              <w:t>Contact number</w:t>
            </w:r>
          </w:p>
        </w:tc>
        <w:tc>
          <w:tcPr>
            <w:tcW w:w="2339" w:type="dxa"/>
            <w:gridSpan w:val="3"/>
          </w:tcPr>
          <w:p w14:paraId="2E4F7DB2"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3A95D9D9" w14:textId="77777777" w:rsidR="00F00076" w:rsidRPr="00932844" w:rsidRDefault="00F00076" w:rsidP="006D323A">
            <w:pPr>
              <w:keepNext/>
              <w:rPr>
                <w:b/>
                <w:bCs/>
                <w:color w:val="auto"/>
              </w:rPr>
            </w:pPr>
            <w:r w:rsidRPr="00932844">
              <w:rPr>
                <w:b/>
                <w:bCs/>
                <w:color w:val="auto"/>
              </w:rPr>
              <w:t>Email address</w:t>
            </w:r>
          </w:p>
        </w:tc>
        <w:tc>
          <w:tcPr>
            <w:tcW w:w="3261" w:type="dxa"/>
            <w:gridSpan w:val="2"/>
          </w:tcPr>
          <w:p w14:paraId="21D33EEA"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9F36B37" w14:textId="77777777" w:rsidTr="2C718808">
        <w:tc>
          <w:tcPr>
            <w:tcW w:w="2481" w:type="dxa"/>
            <w:gridSpan w:val="2"/>
          </w:tcPr>
          <w:p w14:paraId="58642685" w14:textId="77777777" w:rsidR="00F00076" w:rsidRPr="00932844" w:rsidRDefault="00F00076" w:rsidP="006D323A">
            <w:pPr>
              <w:rPr>
                <w:b/>
                <w:bCs/>
                <w:color w:val="auto"/>
              </w:rPr>
            </w:pPr>
            <w:r w:rsidRPr="00932844">
              <w:rPr>
                <w:b/>
                <w:bCs/>
                <w:color w:val="auto"/>
              </w:rPr>
              <w:t>Relationship</w:t>
            </w:r>
          </w:p>
        </w:tc>
        <w:tc>
          <w:tcPr>
            <w:tcW w:w="2339" w:type="dxa"/>
            <w:gridSpan w:val="3"/>
          </w:tcPr>
          <w:p w14:paraId="15269C61"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0549E379" w14:textId="77777777" w:rsidR="00F00076" w:rsidRPr="00932844" w:rsidRDefault="00F00076" w:rsidP="006D323A">
            <w:pPr>
              <w:keepNext/>
              <w:rPr>
                <w:b/>
                <w:bCs/>
                <w:color w:val="auto"/>
              </w:rPr>
            </w:pPr>
            <w:r w:rsidRPr="00932844">
              <w:rPr>
                <w:b/>
                <w:bCs/>
                <w:color w:val="auto"/>
              </w:rPr>
              <w:t>Duration of relationship</w:t>
            </w:r>
          </w:p>
        </w:tc>
        <w:tc>
          <w:tcPr>
            <w:tcW w:w="3261" w:type="dxa"/>
            <w:gridSpan w:val="2"/>
          </w:tcPr>
          <w:p w14:paraId="7EA84F34"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4F60E8DD" w14:textId="77777777" w:rsidTr="2C718808">
        <w:tc>
          <w:tcPr>
            <w:tcW w:w="7513" w:type="dxa"/>
            <w:gridSpan w:val="8"/>
          </w:tcPr>
          <w:p w14:paraId="2A64D10F" w14:textId="77777777" w:rsidR="00F00076" w:rsidRPr="00932844" w:rsidRDefault="00F00076" w:rsidP="006D323A">
            <w:pPr>
              <w:rPr>
                <w:b/>
                <w:bCs/>
                <w:color w:val="auto"/>
              </w:rPr>
            </w:pPr>
            <w:r w:rsidRPr="00932844">
              <w:rPr>
                <w:b/>
                <w:bCs/>
                <w:color w:val="auto"/>
              </w:rPr>
              <w:t>Is this referee your current supervisor/manager?</w:t>
            </w:r>
          </w:p>
        </w:tc>
        <w:tc>
          <w:tcPr>
            <w:tcW w:w="3261" w:type="dxa"/>
            <w:gridSpan w:val="2"/>
          </w:tcPr>
          <w:p w14:paraId="78B4E923" w14:textId="77777777" w:rsidR="00F00076" w:rsidRDefault="001B2E4E" w:rsidP="006D323A">
            <w:pPr>
              <w:rPr>
                <w:rFonts w:eastAsia="MS Gothic"/>
              </w:rPr>
            </w:pPr>
            <w:sdt>
              <w:sdtPr>
                <w:rPr>
                  <w:rFonts w:eastAsia="MS Gothic"/>
                </w:rPr>
                <w:id w:val="-177732380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197220670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3BC55E77" w14:textId="77777777" w:rsidTr="2C718808">
        <w:tc>
          <w:tcPr>
            <w:tcW w:w="7513" w:type="dxa"/>
            <w:gridSpan w:val="8"/>
          </w:tcPr>
          <w:p w14:paraId="53D23795" w14:textId="77777777" w:rsidR="00F00076" w:rsidRPr="00932844" w:rsidRDefault="00F00076" w:rsidP="006D323A">
            <w:pPr>
              <w:rPr>
                <w:b/>
                <w:bCs/>
                <w:color w:val="auto"/>
              </w:rPr>
            </w:pPr>
            <w:r w:rsidRPr="00932844">
              <w:rPr>
                <w:b/>
                <w:bCs/>
                <w:color w:val="auto"/>
              </w:rPr>
              <w:t>Do you consent to TEQSA contacting this referee?</w:t>
            </w:r>
          </w:p>
        </w:tc>
        <w:tc>
          <w:tcPr>
            <w:tcW w:w="3261" w:type="dxa"/>
            <w:gridSpan w:val="2"/>
          </w:tcPr>
          <w:p w14:paraId="42AB2C0A" w14:textId="77777777" w:rsidR="00F00076" w:rsidRDefault="001B2E4E" w:rsidP="006D323A">
            <w:pPr>
              <w:rPr>
                <w:rFonts w:eastAsia="MS Gothic"/>
              </w:rPr>
            </w:pPr>
            <w:sdt>
              <w:sdtPr>
                <w:rPr>
                  <w:rFonts w:eastAsia="MS Gothic"/>
                </w:rPr>
                <w:id w:val="196523839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845295347"/>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4727A0C2" w14:textId="77777777" w:rsidTr="2C718808">
        <w:tc>
          <w:tcPr>
            <w:tcW w:w="10774" w:type="dxa"/>
            <w:gridSpan w:val="10"/>
          </w:tcPr>
          <w:p w14:paraId="1DC5C51D" w14:textId="77777777" w:rsidR="00F00076" w:rsidRPr="005543CD" w:rsidRDefault="00F00076" w:rsidP="006D323A">
            <w:r w:rsidRPr="00CD6717">
              <w:rPr>
                <w:rFonts w:asciiTheme="majorHAnsi" w:eastAsiaTheme="majorEastAsia" w:hAnsiTheme="majorHAnsi" w:cstheme="majorBidi"/>
                <w:b/>
                <w:color w:val="004E7D"/>
                <w:sz w:val="32"/>
                <w:szCs w:val="32"/>
              </w:rPr>
              <w:t>Workplace diversity</w:t>
            </w:r>
          </w:p>
        </w:tc>
      </w:tr>
      <w:tr w:rsidR="00F00076" w14:paraId="30D7B9C4" w14:textId="77777777" w:rsidTr="2C718808">
        <w:tc>
          <w:tcPr>
            <w:tcW w:w="10774" w:type="dxa"/>
            <w:gridSpan w:val="10"/>
          </w:tcPr>
          <w:p w14:paraId="564F074B" w14:textId="77777777" w:rsidR="00F00076" w:rsidRDefault="00F00076" w:rsidP="006D323A">
            <w:pPr>
              <w:jc w:val="both"/>
            </w:pPr>
            <w:r>
              <w:t>T</w:t>
            </w:r>
            <w:r w:rsidRPr="006973FF">
              <w:t xml:space="preserve">his section </w:t>
            </w:r>
            <w:r>
              <w:t>helps</w:t>
            </w:r>
            <w:r w:rsidRPr="006973FF">
              <w:t xml:space="preserve"> the agency to measure the effectiveness of our diversity and inclusion policies and to accommodate specific needs during the recruitment process.</w:t>
            </w:r>
            <w:r>
              <w:t xml:space="preserve"> Your responses to these questions will not be shared with recruitment panel members.</w:t>
            </w:r>
          </w:p>
        </w:tc>
      </w:tr>
      <w:tr w:rsidR="00F00076" w14:paraId="7359961A" w14:textId="77777777" w:rsidTr="2C718808">
        <w:tc>
          <w:tcPr>
            <w:tcW w:w="3403" w:type="dxa"/>
            <w:gridSpan w:val="3"/>
          </w:tcPr>
          <w:p w14:paraId="5EFE4ECC" w14:textId="77777777" w:rsidR="00F00076" w:rsidRPr="00932844" w:rsidRDefault="00F00076" w:rsidP="00F57ECD">
            <w:pPr>
              <w:rPr>
                <w:b/>
                <w:bCs/>
                <w:color w:val="auto"/>
              </w:rPr>
            </w:pPr>
            <w:r w:rsidRPr="00932844">
              <w:rPr>
                <w:b/>
                <w:bCs/>
                <w:color w:val="auto"/>
              </w:rPr>
              <w:t>What is your gender?</w:t>
            </w:r>
          </w:p>
        </w:tc>
        <w:tc>
          <w:tcPr>
            <w:tcW w:w="7371" w:type="dxa"/>
            <w:gridSpan w:val="7"/>
          </w:tcPr>
          <w:p w14:paraId="5D21C398" w14:textId="77777777" w:rsidR="00F00076" w:rsidRPr="005543CD" w:rsidRDefault="001B2E4E" w:rsidP="006D323A">
            <w:pPr>
              <w:keepLines/>
              <w:ind w:left="426" w:hanging="370"/>
            </w:pPr>
            <w:sdt>
              <w:sdtPr>
                <w:rPr>
                  <w:rFonts w:ascii="MS Gothic" w:eastAsia="MS Gothic" w:hAnsi="MS Gothic"/>
                </w:rPr>
                <w:id w:val="191165659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Female</w:t>
            </w:r>
            <w:r w:rsidR="00F00076">
              <w:tab/>
            </w:r>
            <w:sdt>
              <w:sdtPr>
                <w:rPr>
                  <w:rFonts w:ascii="MS Gothic" w:eastAsia="MS Gothic" w:hAnsi="MS Gothic"/>
                </w:rPr>
                <w:id w:val="1213620497"/>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rPr>
                <w:rFonts w:eastAsia="MS Gothic"/>
              </w:rPr>
              <w:t>M</w:t>
            </w:r>
            <w:r w:rsidR="00F00076">
              <w:t>ale</w:t>
            </w:r>
            <w:r w:rsidR="00F00076">
              <w:tab/>
            </w:r>
            <w:sdt>
              <w:sdtPr>
                <w:rPr>
                  <w:rFonts w:eastAsia="MS Gothic"/>
                </w:rPr>
                <w:id w:val="790714477"/>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Non-binary</w:t>
            </w:r>
            <w:r w:rsidR="00F00076">
              <w:tab/>
            </w:r>
            <w:r w:rsidR="00F00076">
              <w:tab/>
            </w:r>
            <w:sdt>
              <w:sdtPr>
                <w:rPr>
                  <w:rFonts w:eastAsia="MS Gothic"/>
                </w:rPr>
                <w:id w:val="-1304690509"/>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tc>
      </w:tr>
      <w:tr w:rsidR="00F00076" w14:paraId="0D4520CE" w14:textId="77777777" w:rsidTr="2C718808">
        <w:tc>
          <w:tcPr>
            <w:tcW w:w="3403" w:type="dxa"/>
            <w:gridSpan w:val="3"/>
          </w:tcPr>
          <w:p w14:paraId="4EE05543" w14:textId="77777777" w:rsidR="00F00076" w:rsidRPr="00932844" w:rsidRDefault="00F00076" w:rsidP="00F57ECD">
            <w:pPr>
              <w:rPr>
                <w:b/>
                <w:bCs/>
                <w:color w:val="auto"/>
              </w:rPr>
            </w:pPr>
            <w:r w:rsidRPr="00932844">
              <w:rPr>
                <w:b/>
                <w:bCs/>
                <w:color w:val="auto"/>
              </w:rPr>
              <w:t>Do you identify as Aboriginal and/or Torres Strait Islander?</w:t>
            </w:r>
          </w:p>
        </w:tc>
        <w:tc>
          <w:tcPr>
            <w:tcW w:w="7371" w:type="dxa"/>
            <w:gridSpan w:val="7"/>
          </w:tcPr>
          <w:p w14:paraId="0F33C1E3" w14:textId="77777777" w:rsidR="00F00076" w:rsidRPr="00F31566" w:rsidRDefault="001B2E4E" w:rsidP="006D323A">
            <w:pPr>
              <w:keepLines/>
              <w:ind w:left="426" w:hanging="370"/>
            </w:pPr>
            <w:sdt>
              <w:sdtPr>
                <w:rPr>
                  <w:rFonts w:ascii="MS Gothic" w:eastAsia="MS Gothic" w:hAnsi="MS Gothic"/>
                </w:rPr>
                <w:id w:val="23544384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702705427"/>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639265378"/>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4FA1CD13" w14:textId="77777777" w:rsidR="00F00076" w:rsidRPr="005543CD" w:rsidRDefault="00F00076" w:rsidP="006D323A">
            <w:pPr>
              <w:ind w:hanging="370"/>
            </w:pPr>
          </w:p>
        </w:tc>
      </w:tr>
      <w:tr w:rsidR="00F00076" w14:paraId="296BA2F1" w14:textId="77777777" w:rsidTr="2C718808">
        <w:tc>
          <w:tcPr>
            <w:tcW w:w="3403" w:type="dxa"/>
            <w:gridSpan w:val="3"/>
          </w:tcPr>
          <w:p w14:paraId="30083C94" w14:textId="77777777" w:rsidR="00F00076" w:rsidRPr="00932844" w:rsidRDefault="00F00076" w:rsidP="00F57ECD">
            <w:pPr>
              <w:rPr>
                <w:b/>
                <w:bCs/>
                <w:color w:val="auto"/>
              </w:rPr>
            </w:pPr>
            <w:r w:rsidRPr="00932844">
              <w:rPr>
                <w:b/>
                <w:bCs/>
                <w:color w:val="auto"/>
              </w:rPr>
              <w:t>Are you from a culturally and linguistically diverse background?</w:t>
            </w:r>
          </w:p>
        </w:tc>
        <w:tc>
          <w:tcPr>
            <w:tcW w:w="7371" w:type="dxa"/>
            <w:gridSpan w:val="7"/>
          </w:tcPr>
          <w:p w14:paraId="4708C704" w14:textId="77777777" w:rsidR="00F00076" w:rsidRPr="00F31566" w:rsidRDefault="001B2E4E" w:rsidP="006D323A">
            <w:pPr>
              <w:keepLines/>
              <w:ind w:left="426" w:hanging="370"/>
            </w:pPr>
            <w:sdt>
              <w:sdtPr>
                <w:rPr>
                  <w:rFonts w:ascii="MS Gothic" w:eastAsia="MS Gothic" w:hAnsi="MS Gothic"/>
                </w:rPr>
                <w:id w:val="901951754"/>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107314704"/>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73293085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36C7C8B5" w14:textId="77777777" w:rsidR="00F00076" w:rsidRPr="005543CD" w:rsidRDefault="00F00076" w:rsidP="006D323A">
            <w:pPr>
              <w:ind w:hanging="370"/>
            </w:pPr>
          </w:p>
        </w:tc>
      </w:tr>
      <w:tr w:rsidR="00F00076" w14:paraId="7586886E" w14:textId="77777777" w:rsidTr="2C718808">
        <w:tc>
          <w:tcPr>
            <w:tcW w:w="3403" w:type="dxa"/>
            <w:gridSpan w:val="3"/>
          </w:tcPr>
          <w:p w14:paraId="2156D391" w14:textId="77777777" w:rsidR="00F00076" w:rsidRPr="00932844" w:rsidRDefault="00F00076" w:rsidP="00F57ECD">
            <w:pPr>
              <w:rPr>
                <w:b/>
                <w:bCs/>
                <w:color w:val="auto"/>
              </w:rPr>
            </w:pPr>
            <w:r w:rsidRPr="00932844">
              <w:rPr>
                <w:b/>
                <w:bCs/>
                <w:color w:val="auto"/>
              </w:rPr>
              <w:t>Is English your first language?</w:t>
            </w:r>
          </w:p>
        </w:tc>
        <w:tc>
          <w:tcPr>
            <w:tcW w:w="7371" w:type="dxa"/>
            <w:gridSpan w:val="7"/>
          </w:tcPr>
          <w:p w14:paraId="1AFF1741" w14:textId="77777777" w:rsidR="00F00076" w:rsidRPr="009907EC" w:rsidRDefault="001B2E4E" w:rsidP="006D323A">
            <w:pPr>
              <w:keepLines/>
              <w:ind w:left="426" w:hanging="370"/>
            </w:pPr>
            <w:sdt>
              <w:sdtPr>
                <w:rPr>
                  <w:rFonts w:ascii="MS Gothic" w:eastAsia="MS Gothic" w:hAnsi="MS Gothic"/>
                </w:rPr>
                <w:id w:val="-1838613801"/>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2089138285"/>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53177003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472BC738" w14:textId="77777777" w:rsidR="00F00076" w:rsidRPr="005543CD" w:rsidRDefault="00F00076" w:rsidP="006D323A">
            <w:pPr>
              <w:ind w:hanging="370"/>
            </w:pPr>
          </w:p>
        </w:tc>
      </w:tr>
      <w:tr w:rsidR="00F00076" w14:paraId="1773CD62" w14:textId="77777777" w:rsidTr="2C718808">
        <w:tc>
          <w:tcPr>
            <w:tcW w:w="3403" w:type="dxa"/>
            <w:gridSpan w:val="3"/>
          </w:tcPr>
          <w:p w14:paraId="452CE30A" w14:textId="77777777" w:rsidR="00F00076" w:rsidRPr="00932844" w:rsidRDefault="00F00076" w:rsidP="00F57ECD">
            <w:pPr>
              <w:rPr>
                <w:b/>
                <w:bCs/>
                <w:color w:val="auto"/>
              </w:rPr>
            </w:pPr>
            <w:r w:rsidRPr="00932844">
              <w:rPr>
                <w:b/>
                <w:bCs/>
                <w:color w:val="auto"/>
              </w:rPr>
              <w:t xml:space="preserve">Do you identify as LGBTIQA+? </w:t>
            </w:r>
          </w:p>
        </w:tc>
        <w:tc>
          <w:tcPr>
            <w:tcW w:w="7371" w:type="dxa"/>
            <w:gridSpan w:val="7"/>
          </w:tcPr>
          <w:p w14:paraId="660ED2DE" w14:textId="77777777" w:rsidR="00F00076" w:rsidRDefault="001B2E4E" w:rsidP="006D323A">
            <w:pPr>
              <w:keepLines/>
              <w:ind w:left="426" w:hanging="370"/>
              <w:rPr>
                <w:rFonts w:eastAsia="MS Gothic"/>
              </w:rPr>
            </w:pPr>
            <w:sdt>
              <w:sdtPr>
                <w:rPr>
                  <w:rFonts w:ascii="MS Gothic" w:eastAsia="MS Gothic" w:hAnsi="MS Gothic"/>
                </w:rPr>
                <w:id w:val="629591655"/>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389410531"/>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205137283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61BC7F7D" w14:textId="77777777" w:rsidR="00F00076" w:rsidRPr="004257ED" w:rsidRDefault="00F00076" w:rsidP="006D323A">
            <w:pPr>
              <w:spacing w:before="40"/>
              <w:jc w:val="both"/>
              <w:rPr>
                <w:sz w:val="20"/>
                <w:szCs w:val="20"/>
              </w:rPr>
            </w:pPr>
            <w:r w:rsidRPr="004257ED">
              <w:rPr>
                <w:i/>
                <w:iCs/>
                <w:sz w:val="20"/>
                <w:szCs w:val="20"/>
              </w:rPr>
              <w:t>LGBTIQA+ refers collectively to people who identify as lesbian, gay, bisexual, transgender, intersex, queer, questioning and asexual.</w:t>
            </w:r>
          </w:p>
        </w:tc>
      </w:tr>
      <w:tr w:rsidR="00F00076" w14:paraId="32322E08" w14:textId="77777777" w:rsidTr="2C718808">
        <w:tc>
          <w:tcPr>
            <w:tcW w:w="3403" w:type="dxa"/>
            <w:gridSpan w:val="3"/>
          </w:tcPr>
          <w:p w14:paraId="509ADC74" w14:textId="77777777" w:rsidR="00F00076" w:rsidRPr="00932844" w:rsidRDefault="00F00076" w:rsidP="00F57ECD">
            <w:pPr>
              <w:rPr>
                <w:b/>
                <w:bCs/>
                <w:color w:val="auto"/>
              </w:rPr>
            </w:pPr>
            <w:r w:rsidRPr="00932844">
              <w:rPr>
                <w:b/>
                <w:bCs/>
                <w:color w:val="auto"/>
              </w:rPr>
              <w:t>Are you a person living with a disability?</w:t>
            </w:r>
          </w:p>
        </w:tc>
        <w:tc>
          <w:tcPr>
            <w:tcW w:w="7371" w:type="dxa"/>
            <w:gridSpan w:val="7"/>
          </w:tcPr>
          <w:p w14:paraId="60081C4A" w14:textId="77777777" w:rsidR="00F00076" w:rsidRPr="005543CD" w:rsidRDefault="001B2E4E" w:rsidP="006D323A">
            <w:sdt>
              <w:sdtPr>
                <w:rPr>
                  <w:rFonts w:ascii="MS Gothic" w:eastAsia="MS Gothic" w:hAnsi="MS Gothic"/>
                </w:rPr>
                <w:id w:val="-1485693599"/>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830864532"/>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208174056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tc>
      </w:tr>
      <w:tr w:rsidR="00F00076" w14:paraId="4AF23BDF" w14:textId="77777777" w:rsidTr="2C718808">
        <w:tc>
          <w:tcPr>
            <w:tcW w:w="10774" w:type="dxa"/>
            <w:gridSpan w:val="10"/>
          </w:tcPr>
          <w:p w14:paraId="4A1CB901" w14:textId="77777777" w:rsidR="00F00076" w:rsidRPr="005543CD" w:rsidRDefault="00F00076" w:rsidP="006D323A">
            <w:r w:rsidRPr="00CD6717">
              <w:rPr>
                <w:rFonts w:asciiTheme="majorHAnsi" w:eastAsiaTheme="majorEastAsia" w:hAnsiTheme="majorHAnsi" w:cstheme="majorBidi"/>
                <w:b/>
                <w:color w:val="004E7D"/>
                <w:sz w:val="32"/>
                <w:szCs w:val="32"/>
              </w:rPr>
              <w:t>Academic and training qualification</w:t>
            </w:r>
          </w:p>
        </w:tc>
      </w:tr>
      <w:tr w:rsidR="00F00076" w14:paraId="278EA8D2" w14:textId="77777777" w:rsidTr="2C718808">
        <w:tc>
          <w:tcPr>
            <w:tcW w:w="3403" w:type="dxa"/>
            <w:gridSpan w:val="3"/>
          </w:tcPr>
          <w:p w14:paraId="49EFB20D" w14:textId="77777777" w:rsidR="00F00076" w:rsidRPr="00932844" w:rsidRDefault="00F00076" w:rsidP="006D323A">
            <w:pPr>
              <w:rPr>
                <w:b/>
                <w:bCs/>
                <w:color w:val="auto"/>
              </w:rPr>
            </w:pPr>
            <w:r w:rsidRPr="00932844">
              <w:rPr>
                <w:b/>
                <w:bCs/>
                <w:color w:val="auto"/>
              </w:rPr>
              <w:t>What is the highest or most relevant qualification you have attained?</w:t>
            </w:r>
          </w:p>
        </w:tc>
        <w:tc>
          <w:tcPr>
            <w:tcW w:w="7371" w:type="dxa"/>
            <w:gridSpan w:val="7"/>
          </w:tcPr>
          <w:p w14:paraId="0B8E86F9" w14:textId="77777777" w:rsidR="00F00076" w:rsidRDefault="00F00076" w:rsidP="006D323A">
            <w:r>
              <w:t xml:space="preserve">Qualification name: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DCC7A9" w14:textId="77777777" w:rsidR="00F00076" w:rsidRDefault="00F00076" w:rsidP="006D323A">
            <w:r>
              <w:t xml:space="preserve">Education provider: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E489FE" w14:textId="77777777" w:rsidR="00F00076" w:rsidRDefault="00F00076" w:rsidP="006D323A">
            <w:r>
              <w:t xml:space="preserve">Year attained: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4C6BC5" w14:textId="565C1F5B" w:rsidR="007C1DB4" w:rsidRDefault="007C1DB4" w:rsidP="00080077">
      <w:pPr>
        <w:spacing w:before="0" w:after="0"/>
      </w:pPr>
      <w:r>
        <w:br w:type="page"/>
      </w:r>
    </w:p>
    <w:tbl>
      <w:tblPr>
        <w:tblStyle w:val="TableGrid"/>
        <w:tblW w:w="10774" w:type="dxa"/>
        <w:tblInd w:w="-147" w:type="dxa"/>
        <w:tblCellMar>
          <w:top w:w="45" w:type="dxa"/>
          <w:left w:w="79" w:type="dxa"/>
          <w:bottom w:w="45" w:type="dxa"/>
          <w:right w:w="79" w:type="dxa"/>
        </w:tblCellMar>
        <w:tblLook w:val="04A0" w:firstRow="1" w:lastRow="0" w:firstColumn="1" w:lastColumn="0" w:noHBand="0" w:noVBand="1"/>
      </w:tblPr>
      <w:tblGrid>
        <w:gridCol w:w="7655"/>
        <w:gridCol w:w="3119"/>
      </w:tblGrid>
      <w:tr w:rsidR="00F554EB" w14:paraId="5CD3BDB7" w14:textId="77777777" w:rsidTr="00F57ECD">
        <w:tc>
          <w:tcPr>
            <w:tcW w:w="10774" w:type="dxa"/>
            <w:gridSpan w:val="2"/>
          </w:tcPr>
          <w:p w14:paraId="21769235" w14:textId="1E592E3D" w:rsidR="00F554EB" w:rsidRPr="005543CD" w:rsidRDefault="00F554EB" w:rsidP="00CD6717">
            <w:r w:rsidRPr="00CD6717">
              <w:rPr>
                <w:rFonts w:asciiTheme="majorHAnsi" w:eastAsiaTheme="majorEastAsia" w:hAnsiTheme="majorHAnsi" w:cstheme="majorBidi"/>
                <w:b/>
                <w:color w:val="004E7D"/>
                <w:sz w:val="32"/>
                <w:szCs w:val="32"/>
              </w:rPr>
              <w:lastRenderedPageBreak/>
              <w:t>Merit list/pool sharing</w:t>
            </w:r>
          </w:p>
        </w:tc>
      </w:tr>
      <w:tr w:rsidR="00F554EB" w14:paraId="030B52B9" w14:textId="77777777" w:rsidTr="00F57ECD">
        <w:tc>
          <w:tcPr>
            <w:tcW w:w="10774" w:type="dxa"/>
            <w:gridSpan w:val="2"/>
          </w:tcPr>
          <w:p w14:paraId="5167BBEE" w14:textId="5D42A886" w:rsidR="00CF1D58" w:rsidRPr="000143E3" w:rsidRDefault="00CF1D58" w:rsidP="00AE6DE6">
            <w:pPr>
              <w:widowControl w:val="0"/>
              <w:jc w:val="both"/>
            </w:pPr>
            <w:r w:rsidRPr="000143E3">
              <w:t xml:space="preserve">A merit </w:t>
            </w:r>
            <w:r>
              <w:t>list/</w:t>
            </w:r>
            <w:r w:rsidRPr="000143E3">
              <w:t xml:space="preserve">pool is a group of applicants </w:t>
            </w:r>
            <w:r>
              <w:t>who</w:t>
            </w:r>
            <w:r w:rsidRPr="000143E3">
              <w:t xml:space="preserve"> have been deemed suitable for the vacancy advertised</w:t>
            </w:r>
            <w:r>
              <w:t>, but they are not</w:t>
            </w:r>
            <w:r w:rsidRPr="000143E3">
              <w:t xml:space="preserve"> the preferred candidate or immediately appointed to the advertised role. Applicants who are placed in a merit pool may be considered for future vacancies</w:t>
            </w:r>
            <w:r>
              <w:t xml:space="preserve">, if a new </w:t>
            </w:r>
            <w:r w:rsidRPr="000143E3">
              <w:t>vacancy meets the merit sharing principals outlined below:</w:t>
            </w:r>
          </w:p>
          <w:p w14:paraId="13A183F0" w14:textId="56C30CDB" w:rsidR="00CF1D58" w:rsidRPr="000143E3" w:rsidRDefault="00CF1D58" w:rsidP="00AE6DE6">
            <w:pPr>
              <w:pStyle w:val="Bullet1"/>
              <w:widowControl w:val="0"/>
              <w:numPr>
                <w:ilvl w:val="0"/>
                <w:numId w:val="12"/>
              </w:numPr>
              <w:ind w:left="336"/>
              <w:jc w:val="both"/>
            </w:pPr>
            <w:r w:rsidRPr="000143E3">
              <w:t>The vacancy is at the same classification</w:t>
            </w:r>
          </w:p>
          <w:p w14:paraId="364F45EF" w14:textId="13D103F4" w:rsidR="00CF1D58" w:rsidRPr="000143E3" w:rsidRDefault="00CF1D58" w:rsidP="00AE6DE6">
            <w:pPr>
              <w:pStyle w:val="Bullet1"/>
              <w:widowControl w:val="0"/>
              <w:numPr>
                <w:ilvl w:val="0"/>
                <w:numId w:val="12"/>
              </w:numPr>
              <w:ind w:left="336"/>
              <w:jc w:val="both"/>
            </w:pPr>
            <w:r w:rsidRPr="000143E3">
              <w:t>The vacancy is the same category of employment (ongoing or non-ongoing)</w:t>
            </w:r>
          </w:p>
          <w:p w14:paraId="1A3AC110" w14:textId="2242B0BD" w:rsidR="00CF1D58" w:rsidRPr="000143E3" w:rsidRDefault="00CF1D58" w:rsidP="00AE6DE6">
            <w:pPr>
              <w:pStyle w:val="Bullet1"/>
              <w:widowControl w:val="0"/>
              <w:numPr>
                <w:ilvl w:val="0"/>
                <w:numId w:val="12"/>
              </w:numPr>
              <w:ind w:left="336"/>
              <w:jc w:val="both"/>
            </w:pPr>
            <w:r w:rsidRPr="000143E3">
              <w:t xml:space="preserve">The vacancy </w:t>
            </w:r>
            <w:r>
              <w:t>has</w:t>
            </w:r>
            <w:r w:rsidRPr="000143E3">
              <w:t xml:space="preserve"> of similar duties</w:t>
            </w:r>
          </w:p>
          <w:p w14:paraId="5B0D311E" w14:textId="77777777" w:rsidR="00CF1D58" w:rsidRPr="000143E3" w:rsidRDefault="00CF1D58" w:rsidP="00AE6DE6">
            <w:pPr>
              <w:pStyle w:val="Bullet1"/>
              <w:widowControl w:val="0"/>
              <w:numPr>
                <w:ilvl w:val="0"/>
                <w:numId w:val="12"/>
              </w:numPr>
              <w:spacing w:after="40"/>
              <w:ind w:left="335"/>
              <w:jc w:val="both"/>
            </w:pPr>
            <w:r w:rsidRPr="000143E3">
              <w:t>The vacancy is in a similar location.</w:t>
            </w:r>
          </w:p>
          <w:p w14:paraId="24222F7B" w14:textId="75E09F20" w:rsidR="00CF1D58" w:rsidRPr="000143E3" w:rsidRDefault="00CF1D58" w:rsidP="00AE6DE6">
            <w:pPr>
              <w:widowControl w:val="0"/>
              <w:jc w:val="both"/>
            </w:pPr>
            <w:r w:rsidRPr="000143E3">
              <w:t xml:space="preserve">Applicants who are placed </w:t>
            </w:r>
            <w:r>
              <w:t>on a merit list/</w:t>
            </w:r>
            <w:r w:rsidRPr="000143E3">
              <w:t>pool and agree to be considered for subsequent vacancies:</w:t>
            </w:r>
          </w:p>
          <w:p w14:paraId="4E844485" w14:textId="31920867" w:rsidR="00CF1D58" w:rsidRPr="000143E3" w:rsidRDefault="00CF1D58" w:rsidP="00AE6DE6">
            <w:pPr>
              <w:pStyle w:val="Bullet1"/>
              <w:widowControl w:val="0"/>
              <w:numPr>
                <w:ilvl w:val="0"/>
                <w:numId w:val="12"/>
              </w:numPr>
              <w:ind w:left="336"/>
              <w:jc w:val="both"/>
            </w:pPr>
            <w:r>
              <w:t>W</w:t>
            </w:r>
            <w:r w:rsidRPr="000143E3">
              <w:t xml:space="preserve">ill have their details maintained by </w:t>
            </w:r>
            <w:r>
              <w:t xml:space="preserve">TEQSA </w:t>
            </w:r>
            <w:r w:rsidRPr="000143E3">
              <w:t>for</w:t>
            </w:r>
            <w:r w:rsidR="00D42C29">
              <w:t xml:space="preserve"> </w:t>
            </w:r>
            <w:r w:rsidRPr="000143E3">
              <w:t>up to 18 months from the date the vacancy was advertised</w:t>
            </w:r>
          </w:p>
          <w:p w14:paraId="77B8AE80" w14:textId="59115ACC" w:rsidR="00F554EB" w:rsidRDefault="00CF1D58" w:rsidP="00AE6DE6">
            <w:pPr>
              <w:pStyle w:val="Bullet1"/>
              <w:widowControl w:val="0"/>
              <w:numPr>
                <w:ilvl w:val="0"/>
                <w:numId w:val="12"/>
              </w:numPr>
              <w:ind w:left="336"/>
              <w:jc w:val="both"/>
            </w:pPr>
            <w:r>
              <w:t>M</w:t>
            </w:r>
            <w:r w:rsidRPr="000143E3">
              <w:t xml:space="preserve">ay have their information provided to other </w:t>
            </w:r>
            <w:r w:rsidR="00A31F42">
              <w:t>APS</w:t>
            </w:r>
            <w:r w:rsidRPr="000143E3">
              <w:t xml:space="preserve"> </w:t>
            </w:r>
            <w:r>
              <w:t>a</w:t>
            </w:r>
            <w:r w:rsidRPr="000143E3">
              <w:t>gencies to fill similar roles.</w:t>
            </w:r>
          </w:p>
        </w:tc>
      </w:tr>
      <w:tr w:rsidR="00F554EB" w14:paraId="132A2359" w14:textId="77777777" w:rsidTr="001C78B8">
        <w:tc>
          <w:tcPr>
            <w:tcW w:w="7655" w:type="dxa"/>
          </w:tcPr>
          <w:p w14:paraId="64713E2C" w14:textId="50C030C0" w:rsidR="00F554EB" w:rsidRPr="00953554" w:rsidRDefault="00CF1D58" w:rsidP="00AE6DE6">
            <w:pPr>
              <w:widowControl w:val="0"/>
              <w:rPr>
                <w:b/>
                <w:bCs/>
                <w:color w:val="FFFFFF" w:themeColor="background1"/>
              </w:rPr>
            </w:pPr>
            <w:r w:rsidRPr="00932844">
              <w:rPr>
                <w:b/>
                <w:bCs/>
                <w:color w:val="auto"/>
              </w:rPr>
              <w:t>If you are placed on a merit list/pool, do you agree to your application/ information being shared with other Commonwealth agencies to fill similar roles in the APS?</w:t>
            </w:r>
          </w:p>
        </w:tc>
        <w:tc>
          <w:tcPr>
            <w:tcW w:w="3119" w:type="dxa"/>
          </w:tcPr>
          <w:p w14:paraId="676B1C50" w14:textId="64D4CDD2" w:rsidR="00F554EB" w:rsidRDefault="001B2E4E" w:rsidP="00AE6DE6">
            <w:pPr>
              <w:widowControl w:val="0"/>
            </w:pPr>
            <w:sdt>
              <w:sdtPr>
                <w:rPr>
                  <w:rFonts w:eastAsia="MS Gothic"/>
                </w:rPr>
                <w:id w:val="267059962"/>
                <w14:checkbox>
                  <w14:checked w14:val="0"/>
                  <w14:checkedState w14:val="2612" w14:font="MS Gothic"/>
                  <w14:uncheckedState w14:val="2610" w14:font="MS Gothic"/>
                </w14:checkbox>
              </w:sdtPr>
              <w:sdtEndPr/>
              <w:sdtContent>
                <w:r w:rsidR="00CF1D58">
                  <w:rPr>
                    <w:rFonts w:ascii="MS Gothic" w:eastAsia="MS Gothic" w:hAnsi="MS Gothic" w:hint="eastAsia"/>
                  </w:rPr>
                  <w:t>☐</w:t>
                </w:r>
              </w:sdtContent>
            </w:sdt>
            <w:r w:rsidR="00CF1D58" w:rsidRPr="0085441B">
              <w:t xml:space="preserve">  </w:t>
            </w:r>
            <w:r w:rsidR="00CF1D58" w:rsidRPr="0088145E">
              <w:t>Yes</w:t>
            </w:r>
            <w:r w:rsidR="00CF1D58">
              <w:tab/>
            </w:r>
            <w:sdt>
              <w:sdtPr>
                <w:rPr>
                  <w:rFonts w:eastAsia="MS Gothic"/>
                </w:rPr>
                <w:id w:val="-2034263647"/>
                <w14:checkbox>
                  <w14:checked w14:val="0"/>
                  <w14:checkedState w14:val="2612" w14:font="MS Gothic"/>
                  <w14:uncheckedState w14:val="2610" w14:font="MS Gothic"/>
                </w14:checkbox>
              </w:sdtPr>
              <w:sdtEndPr/>
              <w:sdtContent>
                <w:r w:rsidR="00CF1D58">
                  <w:rPr>
                    <w:rFonts w:ascii="MS Gothic" w:eastAsia="MS Gothic" w:hAnsi="MS Gothic" w:hint="eastAsia"/>
                  </w:rPr>
                  <w:t>☐</w:t>
                </w:r>
              </w:sdtContent>
            </w:sdt>
            <w:r w:rsidR="00CF1D58">
              <w:rPr>
                <w:rFonts w:eastAsia="MS Gothic"/>
              </w:rPr>
              <w:t xml:space="preserve">  </w:t>
            </w:r>
            <w:r w:rsidR="00CF1D58" w:rsidRPr="0088145E">
              <w:t>No</w:t>
            </w:r>
          </w:p>
        </w:tc>
      </w:tr>
      <w:tr w:rsidR="002877DE" w14:paraId="102BA6D5" w14:textId="77777777" w:rsidTr="00F57ECD">
        <w:tc>
          <w:tcPr>
            <w:tcW w:w="10774" w:type="dxa"/>
            <w:gridSpan w:val="2"/>
          </w:tcPr>
          <w:p w14:paraId="498F0E7D" w14:textId="0AA80FEE" w:rsidR="002877DE" w:rsidRPr="005543CD" w:rsidRDefault="002877DE" w:rsidP="00CD6717">
            <w:r w:rsidRPr="00CD6717">
              <w:rPr>
                <w:rFonts w:asciiTheme="majorHAnsi" w:eastAsiaTheme="majorEastAsia" w:hAnsiTheme="majorHAnsi" w:cstheme="majorBidi"/>
                <w:b/>
                <w:color w:val="004E7D"/>
                <w:sz w:val="32"/>
                <w:szCs w:val="32"/>
              </w:rPr>
              <w:t>Pre-employment questions</w:t>
            </w:r>
          </w:p>
        </w:tc>
      </w:tr>
      <w:tr w:rsidR="002877DE" w14:paraId="3F605330" w14:textId="77777777" w:rsidTr="00F57ECD">
        <w:tc>
          <w:tcPr>
            <w:tcW w:w="10774" w:type="dxa"/>
            <w:gridSpan w:val="2"/>
          </w:tcPr>
          <w:p w14:paraId="7AC8CA7B" w14:textId="1DCCE738" w:rsidR="002877DE" w:rsidRPr="00800445" w:rsidRDefault="002877DE" w:rsidP="00AE6DE6">
            <w:pPr>
              <w:widowControl w:val="0"/>
              <w:jc w:val="both"/>
            </w:pPr>
            <w:r w:rsidRPr="00800445">
              <w:t>The following questions are being asked to assist us</w:t>
            </w:r>
            <w:r w:rsidR="00AE6DE6">
              <w:t xml:space="preserve"> </w:t>
            </w:r>
            <w:r w:rsidRPr="00800445">
              <w:t>assess your ability to</w:t>
            </w:r>
            <w:r w:rsidR="0024038F">
              <w:t xml:space="preserve"> uphold and</w:t>
            </w:r>
            <w:r w:rsidRPr="00800445">
              <w:t xml:space="preserve"> act in accordance with</w:t>
            </w:r>
            <w:r w:rsidR="0024038F">
              <w:t xml:space="preserve"> </w:t>
            </w:r>
            <w:r w:rsidRPr="00800445">
              <w:t>the APS Employment Principles, Values and Code of Conduct</w:t>
            </w:r>
            <w:r w:rsidR="00AE4273">
              <w:t xml:space="preserve">. </w:t>
            </w:r>
            <w:r w:rsidRPr="00800445">
              <w:t>The information you provide to the</w:t>
            </w:r>
            <w:r>
              <w:t>se</w:t>
            </w:r>
            <w:r w:rsidRPr="00800445">
              <w:t xml:space="preserve"> questions will be used and managed in accordance with the </w:t>
            </w:r>
            <w:r w:rsidRPr="00800445">
              <w:rPr>
                <w:i/>
                <w:iCs/>
              </w:rPr>
              <w:t>Privacy Act 1988</w:t>
            </w:r>
            <w:r w:rsidRPr="00800445">
              <w:t>.</w:t>
            </w:r>
            <w:r w:rsidR="00AE4273">
              <w:t xml:space="preserve"> </w:t>
            </w:r>
            <w:r w:rsidRPr="00800445">
              <w:t xml:space="preserve">Answering </w:t>
            </w:r>
            <w:r w:rsidR="00AE4273">
              <w:t>‘</w:t>
            </w:r>
            <w:r w:rsidRPr="00800445">
              <w:t>yes</w:t>
            </w:r>
            <w:r w:rsidR="00AE4273">
              <w:t>’</w:t>
            </w:r>
            <w:r w:rsidRPr="00800445">
              <w:t xml:space="preserve"> to one of the below questions will not automatically exclude you from progressing to later stages of this recruitment process</w:t>
            </w:r>
            <w:r w:rsidR="009D2F7E">
              <w:t xml:space="preserve">; </w:t>
            </w:r>
            <w:r w:rsidRPr="00800445">
              <w:t xml:space="preserve">your application will be assessed on its individual merits. </w:t>
            </w:r>
            <w:r w:rsidR="00AE4273">
              <w:t>I</w:t>
            </w:r>
            <w:r w:rsidRPr="00800445">
              <w:t xml:space="preserve">f you do answer </w:t>
            </w:r>
            <w:r w:rsidR="00AE4273">
              <w:t>‘</w:t>
            </w:r>
            <w:r w:rsidRPr="00800445">
              <w:t>yes</w:t>
            </w:r>
            <w:r w:rsidR="00AE4273">
              <w:t>’</w:t>
            </w:r>
            <w:r w:rsidRPr="00800445">
              <w:t xml:space="preserve">, we may reach out to you to collect further information </w:t>
            </w:r>
            <w:r w:rsidR="00CF2529">
              <w:t xml:space="preserve">to determine if </w:t>
            </w:r>
            <w:r w:rsidRPr="00800445">
              <w:t>additional checks are required.</w:t>
            </w:r>
          </w:p>
          <w:p w14:paraId="2EA3076B" w14:textId="71CD216D" w:rsidR="002877DE" w:rsidRDefault="00153319" w:rsidP="00AE6DE6">
            <w:pPr>
              <w:widowControl w:val="0"/>
              <w:jc w:val="both"/>
            </w:pPr>
            <w:r>
              <w:t>Y</w:t>
            </w:r>
            <w:r w:rsidR="002877DE" w:rsidRPr="00800445">
              <w:t>ou are required to answer the following questions truthfully. If any information provided is found to be false, misleading or incomplete</w:t>
            </w:r>
            <w:r w:rsidR="009D2F7E">
              <w:t>,</w:t>
            </w:r>
            <w:r w:rsidR="002877DE" w:rsidRPr="00800445">
              <w:t xml:space="preserve"> your application may be rejected, any offer of employment withdrawn, and</w:t>
            </w:r>
            <w:r w:rsidR="009D2F7E">
              <w:t>,</w:t>
            </w:r>
            <w:r w:rsidR="002877DE" w:rsidRPr="00800445">
              <w:t xml:space="preserve"> if already engaged, your employment may be terminated under the </w:t>
            </w:r>
            <w:r w:rsidR="002877DE" w:rsidRPr="00800445">
              <w:rPr>
                <w:i/>
                <w:iCs/>
              </w:rPr>
              <w:t>Public Service Act 1999</w:t>
            </w:r>
            <w:r w:rsidR="002877DE" w:rsidRPr="00800445">
              <w:t>.</w:t>
            </w:r>
          </w:p>
        </w:tc>
      </w:tr>
      <w:tr w:rsidR="002877DE" w14:paraId="4E40A873" w14:textId="77777777" w:rsidTr="001C78B8">
        <w:tc>
          <w:tcPr>
            <w:tcW w:w="7655" w:type="dxa"/>
          </w:tcPr>
          <w:p w14:paraId="6D641E91" w14:textId="5C954F46" w:rsidR="002877DE" w:rsidRPr="00953554" w:rsidRDefault="002877DE" w:rsidP="00AE6DE6">
            <w:pPr>
              <w:widowControl w:val="0"/>
              <w:jc w:val="both"/>
              <w:rPr>
                <w:b/>
                <w:bCs/>
                <w:color w:val="FFFFFF" w:themeColor="background1"/>
              </w:rPr>
            </w:pPr>
            <w:r w:rsidRPr="001749C8">
              <w:rPr>
                <w:b/>
                <w:bCs/>
                <w:color w:val="auto"/>
              </w:rPr>
              <w:t xml:space="preserve">At any time in the past 5 years, have you been dismissed from any employment or had your employment terminated for any reason (excluding a redundancy or </w:t>
            </w:r>
            <w:hyperlink r:id="rId14" w:history="1">
              <w:r w:rsidRPr="001749C8">
                <w:rPr>
                  <w:b/>
                  <w:bCs/>
                  <w:color w:val="auto"/>
                </w:rPr>
                <w:t>transfer of business</w:t>
              </w:r>
            </w:hyperlink>
            <w:r w:rsidRPr="001749C8">
              <w:rPr>
                <w:b/>
                <w:bCs/>
                <w:color w:val="auto"/>
              </w:rPr>
              <w:t>)?</w:t>
            </w:r>
          </w:p>
        </w:tc>
        <w:tc>
          <w:tcPr>
            <w:tcW w:w="3119" w:type="dxa"/>
          </w:tcPr>
          <w:p w14:paraId="6FF18186" w14:textId="086ED5F1" w:rsidR="001C78B8" w:rsidRDefault="001B2E4E" w:rsidP="001C78B8">
            <w:pPr>
              <w:widowControl w:val="0"/>
              <w:ind w:left="353" w:hanging="353"/>
            </w:pPr>
            <w:sdt>
              <w:sdtPr>
                <w:rPr>
                  <w:rFonts w:eastAsia="MS Gothic"/>
                </w:rPr>
                <w:id w:val="1549259712"/>
                <w14:checkbox>
                  <w14:checked w14:val="0"/>
                  <w14:checkedState w14:val="2612" w14:font="MS Gothic"/>
                  <w14:uncheckedState w14:val="2610" w14:font="MS Gothic"/>
                </w14:checkbox>
              </w:sdtPr>
              <w:sdtEndPr/>
              <w:sdtContent>
                <w:r w:rsidR="0024038F">
                  <w:rPr>
                    <w:rFonts w:ascii="MS Gothic" w:eastAsia="MS Gothic" w:hAnsi="MS Gothic" w:hint="eastAsia"/>
                  </w:rPr>
                  <w:t>☐</w:t>
                </w:r>
              </w:sdtContent>
            </w:sdt>
            <w:r w:rsidR="002877DE" w:rsidRPr="00F110A7">
              <w:t xml:space="preserve">  </w:t>
            </w:r>
            <w:r w:rsidR="002877DE">
              <w:t xml:space="preserve">Yes </w:t>
            </w:r>
            <w:r w:rsidR="002877DE" w:rsidRPr="0085441B">
              <w:rPr>
                <w:rFonts w:ascii="Arial" w:hAnsi="Arial" w:cs="Arial"/>
              </w:rPr>
              <w:t>–</w:t>
            </w:r>
            <w:r w:rsidR="002877DE" w:rsidRPr="0085441B">
              <w:t xml:space="preserve"> please provide</w:t>
            </w:r>
            <w:r w:rsidR="002877DE">
              <w:t xml:space="preserve"> details</w:t>
            </w:r>
            <w:r w:rsidR="00255958">
              <w:t>:</w:t>
            </w:r>
            <w:r w:rsidR="002877DE" w:rsidRPr="0085441B">
              <w:t xml:space="preserve"> </w:t>
            </w:r>
            <w:r w:rsidR="002877DE" w:rsidRPr="005543CD">
              <w:fldChar w:fldCharType="begin">
                <w:ffData>
                  <w:name w:val=""/>
                  <w:enabled/>
                  <w:calcOnExit w:val="0"/>
                  <w:textInput/>
                </w:ffData>
              </w:fldChar>
            </w:r>
            <w:r w:rsidR="002877DE" w:rsidRPr="005543CD">
              <w:instrText xml:space="preserve"> FORMTEXT </w:instrText>
            </w:r>
            <w:r w:rsidR="002877DE" w:rsidRPr="005543CD">
              <w:fldChar w:fldCharType="separate"/>
            </w:r>
            <w:r w:rsidR="002877DE" w:rsidRPr="005543CD">
              <w:t> </w:t>
            </w:r>
            <w:r w:rsidR="002877DE" w:rsidRPr="005543CD">
              <w:t> </w:t>
            </w:r>
            <w:r w:rsidR="002877DE" w:rsidRPr="005543CD">
              <w:t> </w:t>
            </w:r>
            <w:r w:rsidR="002877DE" w:rsidRPr="005543CD">
              <w:t> </w:t>
            </w:r>
            <w:r w:rsidR="002877DE" w:rsidRPr="005543CD">
              <w:t> </w:t>
            </w:r>
            <w:r w:rsidR="002877DE" w:rsidRPr="005543CD">
              <w:fldChar w:fldCharType="end"/>
            </w:r>
          </w:p>
          <w:p w14:paraId="34F5A17B" w14:textId="6C46986D" w:rsidR="002877DE" w:rsidRDefault="001B2E4E" w:rsidP="00AE6DE6">
            <w:pPr>
              <w:widowControl w:val="0"/>
            </w:pPr>
            <w:sdt>
              <w:sdtPr>
                <w:rPr>
                  <w:rFonts w:eastAsia="MS Gothic"/>
                </w:rPr>
                <w:id w:val="-486556445"/>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 xml:space="preserve"> No</w:t>
            </w:r>
          </w:p>
        </w:tc>
      </w:tr>
      <w:tr w:rsidR="002877DE" w14:paraId="0B25767F" w14:textId="77777777" w:rsidTr="001C78B8">
        <w:tc>
          <w:tcPr>
            <w:tcW w:w="7655" w:type="dxa"/>
          </w:tcPr>
          <w:p w14:paraId="7A6FB4D5" w14:textId="1FA33510" w:rsidR="002877DE" w:rsidRPr="001749C8" w:rsidRDefault="002877DE" w:rsidP="00AE6DE6">
            <w:pPr>
              <w:widowControl w:val="0"/>
              <w:jc w:val="both"/>
              <w:rPr>
                <w:color w:val="auto"/>
              </w:rPr>
            </w:pPr>
            <w:r w:rsidRPr="001749C8">
              <w:rPr>
                <w:b/>
                <w:bCs/>
                <w:color w:val="auto"/>
              </w:rPr>
              <w:t>At any time in the past 5 years, have you been found to have breached or not complied with the standards of conduct or behaviour expected of employees in connection to work, such as any code of conduct, rules, policies or standards</w:t>
            </w:r>
            <w:r w:rsidR="00C221C8" w:rsidRPr="001749C8">
              <w:rPr>
                <w:b/>
                <w:bCs/>
                <w:color w:val="auto"/>
              </w:rPr>
              <w:t>?</w:t>
            </w:r>
          </w:p>
        </w:tc>
        <w:tc>
          <w:tcPr>
            <w:tcW w:w="3119" w:type="dxa"/>
          </w:tcPr>
          <w:p w14:paraId="11CA837C" w14:textId="63414E7A" w:rsidR="00C221C8" w:rsidRDefault="001B2E4E" w:rsidP="001C78B8">
            <w:pPr>
              <w:widowControl w:val="0"/>
              <w:ind w:left="346" w:hanging="346"/>
            </w:pPr>
            <w:sdt>
              <w:sdtPr>
                <w:rPr>
                  <w:rFonts w:eastAsia="MS Gothic"/>
                </w:rPr>
                <w:id w:val="-553391489"/>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2A795102" w14:textId="7F88B21C" w:rsidR="002877DE" w:rsidRPr="00C221C8" w:rsidRDefault="001B2E4E" w:rsidP="00AE6DE6">
            <w:pPr>
              <w:widowControl w:val="0"/>
            </w:pPr>
            <w:sdt>
              <w:sdtPr>
                <w:rPr>
                  <w:rFonts w:eastAsia="MS Gothic"/>
                </w:rPr>
                <w:id w:val="1981500691"/>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345A39A7" w14:textId="77777777" w:rsidTr="001C78B8">
        <w:tc>
          <w:tcPr>
            <w:tcW w:w="7655" w:type="dxa"/>
          </w:tcPr>
          <w:p w14:paraId="2ABABA8E" w14:textId="6A696A34" w:rsidR="002877DE" w:rsidRPr="001749C8" w:rsidRDefault="002877DE" w:rsidP="00AE6DE6">
            <w:pPr>
              <w:widowControl w:val="0"/>
              <w:jc w:val="both"/>
              <w:rPr>
                <w:color w:val="auto"/>
              </w:rPr>
            </w:pPr>
            <w:r w:rsidRPr="001749C8">
              <w:rPr>
                <w:b/>
                <w:bCs/>
                <w:color w:val="auto"/>
              </w:rPr>
              <w:t>At any time in the past 5 years, have you been found to have engaged in corrupt conduct?</w:t>
            </w:r>
          </w:p>
        </w:tc>
        <w:tc>
          <w:tcPr>
            <w:tcW w:w="3119" w:type="dxa"/>
          </w:tcPr>
          <w:p w14:paraId="33A18546" w14:textId="663EFB73" w:rsidR="00C221C8" w:rsidRDefault="001B2E4E" w:rsidP="001C78B8">
            <w:pPr>
              <w:widowControl w:val="0"/>
              <w:ind w:left="346" w:hanging="346"/>
            </w:pPr>
            <w:sdt>
              <w:sdtPr>
                <w:rPr>
                  <w:rFonts w:eastAsia="MS Gothic"/>
                </w:rPr>
                <w:id w:val="2099897530"/>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1C78B8">
              <w:t xml:space="preserve"> </w:t>
            </w:r>
            <w:r w:rsidR="00C221C8">
              <w:t>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5893ACD5" w14:textId="56828F17" w:rsidR="002877DE" w:rsidRDefault="001B2E4E" w:rsidP="00AE6DE6">
            <w:pPr>
              <w:widowControl w:val="0"/>
              <w:rPr>
                <w:rFonts w:eastAsia="MS Gothic"/>
              </w:rPr>
            </w:pPr>
            <w:sdt>
              <w:sdtPr>
                <w:rPr>
                  <w:rFonts w:eastAsia="MS Gothic"/>
                </w:rPr>
                <w:id w:val="565228361"/>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72F09D36" w14:textId="77777777" w:rsidTr="001C78B8">
        <w:tc>
          <w:tcPr>
            <w:tcW w:w="7655" w:type="dxa"/>
          </w:tcPr>
          <w:p w14:paraId="1E49F61E" w14:textId="77777777" w:rsidR="002877DE" w:rsidRPr="001749C8" w:rsidRDefault="002877DE" w:rsidP="00AE6DE6">
            <w:pPr>
              <w:widowControl w:val="0"/>
              <w:jc w:val="both"/>
              <w:rPr>
                <w:b/>
                <w:bCs/>
                <w:color w:val="auto"/>
              </w:rPr>
            </w:pPr>
            <w:r w:rsidRPr="001749C8">
              <w:rPr>
                <w:b/>
                <w:bCs/>
                <w:color w:val="auto"/>
              </w:rPr>
              <w:t>At any time in the past 5 years, have you been the subject of any disciplinary action, proceeding, investigation or other process?</w:t>
            </w:r>
          </w:p>
          <w:p w14:paraId="04628015" w14:textId="6A268ACD" w:rsidR="002877DE" w:rsidRPr="001749C8" w:rsidRDefault="00C221C8" w:rsidP="00AE6DE6">
            <w:pPr>
              <w:widowControl w:val="0"/>
              <w:jc w:val="both"/>
              <w:rPr>
                <w:i/>
                <w:iCs/>
                <w:color w:val="auto"/>
              </w:rPr>
            </w:pPr>
            <w:r w:rsidRPr="001749C8">
              <w:rPr>
                <w:i/>
                <w:iCs/>
                <w:color w:val="auto"/>
              </w:rPr>
              <w:t xml:space="preserve">This </w:t>
            </w:r>
            <w:r w:rsidR="002877DE" w:rsidRPr="001749C8">
              <w:rPr>
                <w:i/>
                <w:iCs/>
                <w:color w:val="auto"/>
              </w:rPr>
              <w:t>includes corrective action taken to address an employee's misconduct, code of conduct breach or other policy violation</w:t>
            </w:r>
            <w:r w:rsidRPr="001749C8">
              <w:rPr>
                <w:i/>
                <w:iCs/>
                <w:color w:val="auto"/>
              </w:rPr>
              <w:t xml:space="preserve">, such as </w:t>
            </w:r>
            <w:r w:rsidR="002877DE" w:rsidRPr="001749C8">
              <w:rPr>
                <w:i/>
                <w:iCs/>
                <w:color w:val="auto"/>
              </w:rPr>
              <w:t>termination of employment, reduction in classification, reassignment of duties, reduction in salary, deductions from salary, formal counselling, formal warning or reprimand.</w:t>
            </w:r>
          </w:p>
        </w:tc>
        <w:tc>
          <w:tcPr>
            <w:tcW w:w="3119" w:type="dxa"/>
          </w:tcPr>
          <w:p w14:paraId="653D9DA0" w14:textId="6E5E2B21" w:rsidR="00C221C8" w:rsidRDefault="001B2E4E" w:rsidP="001C78B8">
            <w:pPr>
              <w:widowControl w:val="0"/>
              <w:ind w:left="346" w:hanging="346"/>
            </w:pPr>
            <w:sdt>
              <w:sdtPr>
                <w:rPr>
                  <w:rFonts w:eastAsia="MS Gothic"/>
                </w:rPr>
                <w:id w:val="-14844935"/>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51D852E3" w14:textId="07D50102" w:rsidR="002877DE" w:rsidRDefault="001B2E4E" w:rsidP="00AE6DE6">
            <w:pPr>
              <w:widowControl w:val="0"/>
              <w:rPr>
                <w:rFonts w:eastAsia="MS Gothic"/>
              </w:rPr>
            </w:pPr>
            <w:sdt>
              <w:sdtPr>
                <w:rPr>
                  <w:rFonts w:eastAsia="MS Gothic"/>
                </w:rPr>
                <w:id w:val="1574618627"/>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108ED6DC" w14:textId="77777777" w:rsidTr="001C78B8">
        <w:tc>
          <w:tcPr>
            <w:tcW w:w="7655" w:type="dxa"/>
          </w:tcPr>
          <w:p w14:paraId="13CC1D27" w14:textId="434BDAB7" w:rsidR="002877DE" w:rsidRPr="001749C8" w:rsidRDefault="002877DE" w:rsidP="00AE6DE6">
            <w:pPr>
              <w:widowControl w:val="0"/>
              <w:jc w:val="both"/>
              <w:rPr>
                <w:b/>
                <w:bCs/>
                <w:color w:val="auto"/>
              </w:rPr>
            </w:pPr>
            <w:r w:rsidRPr="001749C8">
              <w:rPr>
                <w:b/>
                <w:bCs/>
                <w:color w:val="auto"/>
              </w:rPr>
              <w:t>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w:t>
            </w:r>
          </w:p>
        </w:tc>
        <w:tc>
          <w:tcPr>
            <w:tcW w:w="3119" w:type="dxa"/>
          </w:tcPr>
          <w:p w14:paraId="418A6EAE" w14:textId="2DA9801C" w:rsidR="00C221C8" w:rsidRDefault="001B2E4E" w:rsidP="001C78B8">
            <w:pPr>
              <w:widowControl w:val="0"/>
              <w:ind w:left="346" w:hanging="346"/>
            </w:pPr>
            <w:sdt>
              <w:sdtPr>
                <w:rPr>
                  <w:rFonts w:eastAsia="MS Gothic"/>
                </w:rPr>
                <w:id w:val="1608302896"/>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18871073" w14:textId="76C4E884" w:rsidR="002877DE" w:rsidRDefault="001B2E4E" w:rsidP="00AE6DE6">
            <w:pPr>
              <w:widowControl w:val="0"/>
              <w:rPr>
                <w:rFonts w:eastAsia="MS Gothic"/>
              </w:rPr>
            </w:pPr>
            <w:sdt>
              <w:sdtPr>
                <w:rPr>
                  <w:rFonts w:eastAsia="MS Gothic"/>
                </w:rPr>
                <w:id w:val="-1116828950"/>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3828627C" w14:textId="77777777" w:rsidTr="001C78B8">
        <w:tc>
          <w:tcPr>
            <w:tcW w:w="7655" w:type="dxa"/>
          </w:tcPr>
          <w:p w14:paraId="55AB55FE" w14:textId="5B85473A" w:rsidR="002877DE" w:rsidRPr="001749C8" w:rsidRDefault="002877DE" w:rsidP="00AE6DE6">
            <w:pPr>
              <w:widowControl w:val="0"/>
              <w:jc w:val="both"/>
              <w:rPr>
                <w:b/>
                <w:bCs/>
                <w:color w:val="auto"/>
              </w:rPr>
            </w:pPr>
            <w:r w:rsidRPr="001749C8">
              <w:rPr>
                <w:b/>
                <w:bCs/>
                <w:color w:val="auto"/>
              </w:rPr>
              <w:t>Are you currently the subject of an investigation or other process to consider if you have engaged in corrupt conduct?</w:t>
            </w:r>
          </w:p>
        </w:tc>
        <w:tc>
          <w:tcPr>
            <w:tcW w:w="3119" w:type="dxa"/>
          </w:tcPr>
          <w:p w14:paraId="22B2B66A" w14:textId="5AA47408" w:rsidR="00C221C8" w:rsidRDefault="001B2E4E" w:rsidP="001C78B8">
            <w:pPr>
              <w:widowControl w:val="0"/>
              <w:ind w:left="346" w:hanging="346"/>
            </w:pPr>
            <w:sdt>
              <w:sdtPr>
                <w:rPr>
                  <w:rFonts w:eastAsia="MS Gothic"/>
                </w:rPr>
                <w:id w:val="2114551127"/>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2877DE" w:rsidRPr="00F110A7">
              <w:t xml:space="preserve">  </w:t>
            </w:r>
            <w:r w:rsidR="002877DE">
              <w:t>Yes</w:t>
            </w:r>
            <w:r w:rsidR="002877DE" w:rsidRPr="0085441B">
              <w:rPr>
                <w:rFonts w:ascii="Arial" w:hAnsi="Arial" w:cs="Arial"/>
              </w:rPr>
              <w:t>–</w:t>
            </w:r>
            <w:r w:rsidR="002877DE" w:rsidRPr="0085441B">
              <w:t xml:space="preserve"> please provide</w:t>
            </w:r>
            <w:r w:rsidR="002877DE">
              <w:t xml:space="preserve"> details</w:t>
            </w:r>
            <w:r w:rsidR="00255958">
              <w:t>:</w:t>
            </w:r>
            <w:r w:rsidR="002877DE" w:rsidRPr="0085441B">
              <w:t xml:space="preserve"> </w:t>
            </w:r>
            <w:r w:rsidR="002877DE" w:rsidRPr="005543CD">
              <w:fldChar w:fldCharType="begin">
                <w:ffData>
                  <w:name w:val="Text11"/>
                  <w:enabled/>
                  <w:calcOnExit w:val="0"/>
                  <w:textInput/>
                </w:ffData>
              </w:fldChar>
            </w:r>
            <w:r w:rsidR="002877DE" w:rsidRPr="005543CD">
              <w:instrText xml:space="preserve"> FORMTEXT </w:instrText>
            </w:r>
            <w:r w:rsidR="002877DE" w:rsidRPr="005543CD">
              <w:fldChar w:fldCharType="separate"/>
            </w:r>
            <w:r w:rsidR="002877DE" w:rsidRPr="005543CD">
              <w:t> </w:t>
            </w:r>
            <w:r w:rsidR="002877DE" w:rsidRPr="005543CD">
              <w:t> </w:t>
            </w:r>
            <w:r w:rsidR="002877DE" w:rsidRPr="005543CD">
              <w:t> </w:t>
            </w:r>
            <w:r w:rsidR="002877DE" w:rsidRPr="005543CD">
              <w:t> </w:t>
            </w:r>
            <w:r w:rsidR="002877DE" w:rsidRPr="005543CD">
              <w:t> </w:t>
            </w:r>
            <w:r w:rsidR="002877DE" w:rsidRPr="005543CD">
              <w:fldChar w:fldCharType="end"/>
            </w:r>
            <w:r w:rsidR="002877DE">
              <w:t xml:space="preserve"> </w:t>
            </w:r>
          </w:p>
          <w:p w14:paraId="7A60B281" w14:textId="77777777" w:rsidR="00C221C8" w:rsidRDefault="001B2E4E" w:rsidP="00AE6DE6">
            <w:pPr>
              <w:widowControl w:val="0"/>
            </w:pPr>
            <w:sdt>
              <w:sdtPr>
                <w:rPr>
                  <w:rFonts w:eastAsia="MS Gothic"/>
                </w:rPr>
                <w:id w:val="-1020307589"/>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 xml:space="preserve"> No  </w:t>
            </w:r>
          </w:p>
          <w:p w14:paraId="290ECF03" w14:textId="39C2AD91" w:rsidR="002877DE" w:rsidRPr="00AE6DE6" w:rsidRDefault="001B2E4E" w:rsidP="00AE6DE6">
            <w:pPr>
              <w:widowControl w:val="0"/>
            </w:pPr>
            <w:sdt>
              <w:sdtPr>
                <w:rPr>
                  <w:rFonts w:eastAsia="MS Gothic"/>
                </w:rPr>
                <w:id w:val="-1231679908"/>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Unable to say</w:t>
            </w:r>
          </w:p>
        </w:tc>
      </w:tr>
      <w:tr w:rsidR="002877DE" w14:paraId="705354CA" w14:textId="77777777" w:rsidTr="001C78B8">
        <w:tc>
          <w:tcPr>
            <w:tcW w:w="7655" w:type="dxa"/>
          </w:tcPr>
          <w:p w14:paraId="5CB2F05F" w14:textId="0C1629D9" w:rsidR="002877DE" w:rsidRPr="00153319" w:rsidRDefault="002877DE" w:rsidP="00AE6DE6">
            <w:pPr>
              <w:widowControl w:val="0"/>
              <w:jc w:val="both"/>
              <w:rPr>
                <w:b/>
                <w:bCs/>
                <w:color w:val="FFFFFF" w:themeColor="background1"/>
              </w:rPr>
            </w:pPr>
            <w:r w:rsidRPr="001749C8">
              <w:rPr>
                <w:b/>
                <w:bCs/>
                <w:color w:val="auto"/>
              </w:rPr>
              <w:lastRenderedPageBreak/>
              <w:t>At any time in the past 5 years, have you resigned from your employment during an investigation, review, enquiry or other process, or shortly after becoming aware that an investigation, review or inquiry into your behaviour or conduct in connection with work,</w:t>
            </w:r>
            <w:r w:rsidR="002E61EB">
              <w:rPr>
                <w:b/>
                <w:bCs/>
                <w:color w:val="auto"/>
              </w:rPr>
              <w:t xml:space="preserve"> such as investi</w:t>
            </w:r>
            <w:r w:rsidRPr="001749C8">
              <w:rPr>
                <w:b/>
                <w:bCs/>
                <w:color w:val="auto"/>
              </w:rPr>
              <w:t>gations of suspected fraud and/or corruption</w:t>
            </w:r>
            <w:r w:rsidR="00687FB7" w:rsidRPr="001749C8">
              <w:rPr>
                <w:b/>
                <w:bCs/>
                <w:color w:val="auto"/>
              </w:rPr>
              <w:t xml:space="preserve">, </w:t>
            </w:r>
            <w:r w:rsidRPr="001749C8">
              <w:rPr>
                <w:b/>
                <w:bCs/>
                <w:color w:val="auto"/>
              </w:rPr>
              <w:t>misconduct or failure to comply with any code of conduct, rule, policy or standard regarding appropriate behaviour or conduct in connection with your employment and/or workplace?</w:t>
            </w:r>
          </w:p>
        </w:tc>
        <w:tc>
          <w:tcPr>
            <w:tcW w:w="3119" w:type="dxa"/>
          </w:tcPr>
          <w:p w14:paraId="4DA6FD0C" w14:textId="72044A25" w:rsidR="00687FB7" w:rsidRDefault="001B2E4E" w:rsidP="001C78B8">
            <w:pPr>
              <w:widowControl w:val="0"/>
              <w:ind w:left="346" w:hanging="346"/>
            </w:pPr>
            <w:sdt>
              <w:sdtPr>
                <w:rPr>
                  <w:rFonts w:eastAsia="MS Gothic"/>
                </w:rPr>
                <w:id w:val="1957450715"/>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57BC5D47" w14:textId="1A469FD6" w:rsidR="002877DE" w:rsidRDefault="001B2E4E" w:rsidP="00AE6DE6">
            <w:pPr>
              <w:widowControl w:val="0"/>
              <w:rPr>
                <w:rFonts w:ascii="MS Gothic" w:eastAsia="MS Gothic" w:hAnsi="MS Gothic"/>
              </w:rPr>
            </w:pPr>
            <w:sdt>
              <w:sdtPr>
                <w:rPr>
                  <w:rFonts w:eastAsia="MS Gothic"/>
                </w:rPr>
                <w:id w:val="1239755631"/>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397A33DF" w14:textId="77777777" w:rsidTr="001C78B8">
        <w:tc>
          <w:tcPr>
            <w:tcW w:w="7655" w:type="dxa"/>
          </w:tcPr>
          <w:p w14:paraId="3322E920" w14:textId="77777777" w:rsidR="002877DE" w:rsidRPr="001749C8" w:rsidRDefault="002877DE" w:rsidP="00AE6DE6">
            <w:pPr>
              <w:widowControl w:val="0"/>
              <w:jc w:val="both"/>
              <w:rPr>
                <w:b/>
                <w:bCs/>
                <w:color w:val="auto"/>
              </w:rPr>
            </w:pPr>
            <w:r w:rsidRPr="001749C8">
              <w:rPr>
                <w:b/>
                <w:bCs/>
                <w:color w:val="auto"/>
              </w:rPr>
              <w:t>At any time in the past 5 years, have you been subject to an underperformance process?</w:t>
            </w:r>
          </w:p>
          <w:p w14:paraId="7F9272E0" w14:textId="40D7E51F" w:rsidR="002877DE" w:rsidRPr="001749C8" w:rsidRDefault="00557D52" w:rsidP="00AE6DE6">
            <w:pPr>
              <w:widowControl w:val="0"/>
              <w:jc w:val="both"/>
              <w:rPr>
                <w:i/>
                <w:iCs/>
                <w:color w:val="auto"/>
              </w:rPr>
            </w:pPr>
            <w:r w:rsidRPr="001749C8">
              <w:rPr>
                <w:i/>
                <w:iCs/>
                <w:color w:val="auto"/>
              </w:rPr>
              <w:t xml:space="preserve">This includes </w:t>
            </w:r>
            <w:r w:rsidR="002877DE" w:rsidRPr="001749C8">
              <w:rPr>
                <w:i/>
                <w:iCs/>
                <w:color w:val="auto"/>
              </w:rPr>
              <w:t>any structured process where an employee is formally advised their performance does not meet required standards and they are given the opportunity and support to improve their performance within a specified timeframe.</w:t>
            </w:r>
          </w:p>
        </w:tc>
        <w:tc>
          <w:tcPr>
            <w:tcW w:w="3119" w:type="dxa"/>
          </w:tcPr>
          <w:p w14:paraId="24029E85" w14:textId="299D5538" w:rsidR="00687FB7" w:rsidRDefault="001B2E4E" w:rsidP="001C78B8">
            <w:pPr>
              <w:widowControl w:val="0"/>
              <w:ind w:left="346" w:hanging="346"/>
            </w:pPr>
            <w:sdt>
              <w:sdtPr>
                <w:rPr>
                  <w:rFonts w:eastAsia="MS Gothic"/>
                </w:rPr>
                <w:id w:val="-2125922866"/>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304DF344" w14:textId="1388229F" w:rsidR="002877DE" w:rsidRDefault="001B2E4E" w:rsidP="00AE6DE6">
            <w:pPr>
              <w:widowControl w:val="0"/>
              <w:rPr>
                <w:rFonts w:ascii="MS Gothic" w:eastAsia="MS Gothic" w:hAnsi="MS Gothic"/>
              </w:rPr>
            </w:pPr>
            <w:sdt>
              <w:sdtPr>
                <w:rPr>
                  <w:rFonts w:eastAsia="MS Gothic"/>
                </w:rPr>
                <w:id w:val="610250011"/>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24CA5B05" w14:textId="77777777" w:rsidTr="001C78B8">
        <w:tc>
          <w:tcPr>
            <w:tcW w:w="7655" w:type="dxa"/>
          </w:tcPr>
          <w:p w14:paraId="2024C662" w14:textId="33C36CC1" w:rsidR="002877DE" w:rsidRPr="001749C8" w:rsidRDefault="002877DE" w:rsidP="00AE6DE6">
            <w:pPr>
              <w:widowControl w:val="0"/>
              <w:rPr>
                <w:b/>
                <w:bCs/>
                <w:color w:val="auto"/>
              </w:rPr>
            </w:pPr>
            <w:r w:rsidRPr="001749C8">
              <w:rPr>
                <w:b/>
                <w:bCs/>
                <w:color w:val="auto"/>
              </w:rPr>
              <w:t>Are you currently subject to an underperformance process?</w:t>
            </w:r>
          </w:p>
        </w:tc>
        <w:tc>
          <w:tcPr>
            <w:tcW w:w="3119" w:type="dxa"/>
          </w:tcPr>
          <w:p w14:paraId="2CAA890B" w14:textId="13DB0EDA" w:rsidR="00687FB7" w:rsidRDefault="001B2E4E" w:rsidP="001C78B8">
            <w:pPr>
              <w:widowControl w:val="0"/>
              <w:ind w:left="346" w:hanging="346"/>
            </w:pPr>
            <w:sdt>
              <w:sdtPr>
                <w:rPr>
                  <w:rFonts w:eastAsia="MS Gothic"/>
                </w:rPr>
                <w:id w:val="1406720895"/>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3DDB654F" w14:textId="015F48EB" w:rsidR="002877DE" w:rsidRPr="00AE6DE6" w:rsidRDefault="001B2E4E" w:rsidP="00AE6DE6">
            <w:pPr>
              <w:widowControl w:val="0"/>
            </w:pPr>
            <w:sdt>
              <w:sdtPr>
                <w:rPr>
                  <w:rFonts w:eastAsia="MS Gothic"/>
                </w:rPr>
                <w:id w:val="-62258886"/>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41EC5DB8" w14:textId="77777777" w:rsidTr="001C78B8">
        <w:tc>
          <w:tcPr>
            <w:tcW w:w="7655" w:type="dxa"/>
          </w:tcPr>
          <w:p w14:paraId="53F0460D" w14:textId="77777777" w:rsidR="002877DE" w:rsidRPr="001749C8" w:rsidRDefault="002877DE" w:rsidP="00AE6DE6">
            <w:pPr>
              <w:widowControl w:val="0"/>
              <w:jc w:val="both"/>
              <w:rPr>
                <w:b/>
                <w:bCs/>
                <w:color w:val="auto"/>
              </w:rPr>
            </w:pPr>
            <w:r w:rsidRPr="001749C8">
              <w:rPr>
                <w:b/>
                <w:bCs/>
                <w:color w:val="auto"/>
              </w:rPr>
              <w:t>In your dealings with the Commonwealth or a State or Territory government body, have you ever engaged, or attempted to engage, in conduct that resulted in you or a third party obtaining, or attempting to obtain, a benefit to which you or the third party were not entitled to?</w:t>
            </w:r>
          </w:p>
          <w:p w14:paraId="43BC53AA" w14:textId="20B015A4" w:rsidR="002877DE" w:rsidRPr="001749C8" w:rsidRDefault="00687FB7" w:rsidP="00AE6DE6">
            <w:pPr>
              <w:widowControl w:val="0"/>
              <w:jc w:val="both"/>
              <w:rPr>
                <w:i/>
                <w:iCs/>
                <w:color w:val="auto"/>
              </w:rPr>
            </w:pPr>
            <w:r w:rsidRPr="001749C8">
              <w:rPr>
                <w:i/>
                <w:iCs/>
                <w:color w:val="auto"/>
              </w:rPr>
              <w:t>D</w:t>
            </w:r>
            <w:r w:rsidR="002877DE" w:rsidRPr="001749C8">
              <w:rPr>
                <w:i/>
                <w:iCs/>
                <w:color w:val="auto"/>
              </w:rPr>
              <w:t>ealings may include speaking with or engaging with a department, agency, official or employee, whether in person, in writing, by telephone or online.</w:t>
            </w:r>
          </w:p>
          <w:p w14:paraId="3C635C43" w14:textId="5DADB444" w:rsidR="002877DE" w:rsidRPr="006D6D36" w:rsidRDefault="00687FB7" w:rsidP="00AE6DE6">
            <w:pPr>
              <w:widowControl w:val="0"/>
              <w:jc w:val="both"/>
              <w:rPr>
                <w:i/>
                <w:iCs/>
                <w:color w:val="auto"/>
              </w:rPr>
            </w:pPr>
            <w:r w:rsidRPr="001749C8">
              <w:rPr>
                <w:i/>
                <w:iCs/>
                <w:color w:val="auto"/>
              </w:rPr>
              <w:t>This includes conduct which may not be connected with or related to any former or current employment or workplace</w:t>
            </w:r>
            <w:r w:rsidR="00B52261" w:rsidRPr="001749C8">
              <w:rPr>
                <w:i/>
                <w:iCs/>
                <w:color w:val="auto"/>
              </w:rPr>
              <w:t xml:space="preserve"> </w:t>
            </w:r>
            <w:r w:rsidRPr="001749C8">
              <w:rPr>
                <w:i/>
                <w:iCs/>
                <w:color w:val="auto"/>
              </w:rPr>
              <w:t>and may include matters which are entirely personal in nature.</w:t>
            </w:r>
            <w:r w:rsidR="006D6D36">
              <w:rPr>
                <w:i/>
                <w:iCs/>
                <w:color w:val="auto"/>
              </w:rPr>
              <w:t xml:space="preserve"> </w:t>
            </w:r>
            <w:r w:rsidRPr="001749C8">
              <w:rPr>
                <w:i/>
                <w:iCs/>
                <w:color w:val="auto"/>
              </w:rPr>
              <w:t>This also includes conduct which has not been the subject of any criminal investigation, charges or findings of guilt against you, and conduct you have not been formally found to have engaged in through an investigation, review, inquiry or other process conducted by your current or former employer.</w:t>
            </w:r>
          </w:p>
        </w:tc>
        <w:tc>
          <w:tcPr>
            <w:tcW w:w="3119" w:type="dxa"/>
          </w:tcPr>
          <w:p w14:paraId="63C0576A" w14:textId="55D57BF0" w:rsidR="00687FB7" w:rsidRDefault="001B2E4E" w:rsidP="001C78B8">
            <w:pPr>
              <w:widowControl w:val="0"/>
              <w:ind w:left="346" w:hanging="346"/>
            </w:pPr>
            <w:sdt>
              <w:sdtPr>
                <w:rPr>
                  <w:rFonts w:eastAsia="MS Gothic"/>
                </w:rPr>
                <w:id w:val="-1117678528"/>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4AD75533" w14:textId="64E660A3" w:rsidR="002877DE" w:rsidRDefault="001B2E4E" w:rsidP="00AE6DE6">
            <w:pPr>
              <w:widowControl w:val="0"/>
              <w:rPr>
                <w:rFonts w:ascii="MS Gothic" w:eastAsia="MS Gothic" w:hAnsi="MS Gothic"/>
              </w:rPr>
            </w:pPr>
            <w:sdt>
              <w:sdtPr>
                <w:rPr>
                  <w:rFonts w:eastAsia="MS Gothic"/>
                </w:rPr>
                <w:id w:val="-1084678372"/>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31278FD2" w14:textId="77777777" w:rsidTr="00F57ECD">
        <w:tc>
          <w:tcPr>
            <w:tcW w:w="10774" w:type="dxa"/>
            <w:gridSpan w:val="2"/>
          </w:tcPr>
          <w:p w14:paraId="12AA7A6E" w14:textId="64E3F74D" w:rsidR="002877DE" w:rsidRPr="005543CD" w:rsidRDefault="002877DE" w:rsidP="00687FB7">
            <w:r w:rsidRPr="00CD6717">
              <w:rPr>
                <w:rFonts w:asciiTheme="majorHAnsi" w:eastAsiaTheme="majorEastAsia" w:hAnsiTheme="majorHAnsi" w:cstheme="majorBidi"/>
                <w:b/>
                <w:color w:val="004E7D"/>
                <w:sz w:val="32"/>
                <w:szCs w:val="32"/>
              </w:rPr>
              <w:t>Declaration</w:t>
            </w:r>
          </w:p>
        </w:tc>
      </w:tr>
      <w:tr w:rsidR="002877DE" w14:paraId="3B620107" w14:textId="77777777" w:rsidTr="00F57ECD">
        <w:trPr>
          <w:trHeight w:val="1251"/>
        </w:trPr>
        <w:tc>
          <w:tcPr>
            <w:tcW w:w="10774" w:type="dxa"/>
            <w:gridSpan w:val="2"/>
          </w:tcPr>
          <w:p w14:paraId="4014BFD1" w14:textId="77777777" w:rsidR="002877DE" w:rsidRDefault="002877DE" w:rsidP="002877DE">
            <w:pPr>
              <w:keepNext/>
              <w:spacing w:before="40" w:after="40"/>
            </w:pPr>
            <w:r w:rsidRPr="0021579E">
              <w:t>I declare that the information I have provided in this application is true and correct.</w:t>
            </w:r>
          </w:p>
          <w:p w14:paraId="2858443C" w14:textId="7A1254C1" w:rsidR="002877DE" w:rsidRDefault="002877DE" w:rsidP="00775C06">
            <w:pPr>
              <w:keepNext/>
              <w:spacing w:before="80" w:after="80"/>
            </w:pPr>
            <w:r>
              <w:t xml:space="preserve">Signature: </w:t>
            </w:r>
            <w:r>
              <w:fldChar w:fldCharType="begin">
                <w:ffData>
                  <w:name w:val="Text20"/>
                  <w:enabled/>
                  <w:calcOnExit w:val="0"/>
                  <w:textInput/>
                </w:ffData>
              </w:fldChar>
            </w:r>
            <w:bookmarkStart w:id="2"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0291CE7" w14:textId="42DE45C8" w:rsidR="002877DE" w:rsidRDefault="002877DE" w:rsidP="00775C06">
            <w:pPr>
              <w:keepNext/>
              <w:spacing w:before="80" w:after="80"/>
            </w:pPr>
            <w:r>
              <w:t xml:space="preserve">Name: </w:t>
            </w:r>
            <w:r>
              <w:fldChar w:fldCharType="begin">
                <w:ffData>
                  <w:name w:val="Text21"/>
                  <w:enabled/>
                  <w:calcOnExit w:val="0"/>
                  <w:textInput/>
                </w:ffData>
              </w:fldChar>
            </w:r>
            <w:bookmarkStart w:id="3"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4312981A" w14:textId="5FD5C64F" w:rsidR="002877DE" w:rsidRDefault="002877DE" w:rsidP="00775C06">
            <w:pPr>
              <w:keepNext/>
              <w:spacing w:before="80" w:after="80"/>
            </w:pPr>
            <w:r>
              <w:t xml:space="preserve">Date: </w:t>
            </w:r>
            <w:r>
              <w:fldChar w:fldCharType="begin">
                <w:ffData>
                  <w:name w:val="Text22"/>
                  <w:enabled/>
                  <w:calcOnExit w:val="0"/>
                  <w:textInput/>
                </w:ffData>
              </w:fldChar>
            </w:r>
            <w:bookmarkStart w:id="4"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877DE" w14:paraId="3D146758" w14:textId="77777777" w:rsidTr="00F57ECD">
        <w:trPr>
          <w:trHeight w:val="1174"/>
        </w:trPr>
        <w:tc>
          <w:tcPr>
            <w:tcW w:w="10774" w:type="dxa"/>
            <w:gridSpan w:val="2"/>
          </w:tcPr>
          <w:p w14:paraId="597136F5" w14:textId="77777777" w:rsidR="002877DE" w:rsidRDefault="002877DE" w:rsidP="002877DE">
            <w:r>
              <w:t>Before submitting your application, please ensure you have attached the following documents:</w:t>
            </w:r>
          </w:p>
          <w:p w14:paraId="67563476" w14:textId="7E0EF45F" w:rsidR="002877DE" w:rsidRDefault="001B2E4E" w:rsidP="00775C06">
            <w:pPr>
              <w:keepNext/>
            </w:pPr>
            <w:sdt>
              <w:sdtPr>
                <w:rPr>
                  <w:rFonts w:ascii="MS Gothic" w:eastAsia="MS Gothic" w:hAnsi="MS Gothic"/>
                </w:rPr>
                <w:id w:val="-1022471893"/>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This Job Application Cover Sheet (completed and electronically signed)</w:t>
            </w:r>
          </w:p>
          <w:p w14:paraId="71277C70" w14:textId="77777777" w:rsidR="002877DE" w:rsidRDefault="001B2E4E" w:rsidP="00775C06">
            <w:pPr>
              <w:keepNext/>
            </w:pPr>
            <w:sdt>
              <w:sdtPr>
                <w:rPr>
                  <w:rFonts w:ascii="MS Gothic" w:eastAsia="MS Gothic" w:hAnsi="MS Gothic"/>
                </w:rPr>
                <w:id w:val="745142558"/>
                <w14:checkbox>
                  <w14:checked w14:val="0"/>
                  <w14:checkedState w14:val="2612" w14:font="MS Gothic"/>
                  <w14:uncheckedState w14:val="2610" w14:font="MS Gothic"/>
                </w14:checkbox>
              </w:sdtPr>
              <w:sdtEndPr/>
              <w:sdtContent>
                <w:r w:rsidR="002877DE" w:rsidRPr="007E12D0">
                  <w:rPr>
                    <w:rFonts w:ascii="MS Gothic" w:eastAsia="MS Gothic" w:hAnsi="MS Gothic" w:hint="eastAsia"/>
                  </w:rPr>
                  <w:t>☐</w:t>
                </w:r>
              </w:sdtContent>
            </w:sdt>
            <w:r w:rsidR="002877DE" w:rsidRPr="00F110A7">
              <w:t xml:space="preserve"> </w:t>
            </w:r>
            <w:r w:rsidR="002877DE">
              <w:t xml:space="preserve"> Current resume (maximum 2 pages)</w:t>
            </w:r>
          </w:p>
          <w:p w14:paraId="7D478DB6" w14:textId="3317465D" w:rsidR="002877DE" w:rsidRPr="0021579E" w:rsidRDefault="001B2E4E" w:rsidP="00775C06">
            <w:pPr>
              <w:keepNext/>
            </w:pPr>
            <w:sdt>
              <w:sdtPr>
                <w:rPr>
                  <w:rFonts w:ascii="MS Gothic" w:eastAsia="MS Gothic" w:hAnsi="MS Gothic"/>
                </w:rPr>
                <w:id w:val="83882763"/>
                <w14:checkbox>
                  <w14:checked w14:val="0"/>
                  <w14:checkedState w14:val="2612" w14:font="MS Gothic"/>
                  <w14:uncheckedState w14:val="2610" w14:font="MS Gothic"/>
                </w14:checkbox>
              </w:sdtPr>
              <w:sdtEndPr/>
              <w:sdtContent>
                <w:r w:rsidR="00775C06">
                  <w:rPr>
                    <w:rFonts w:ascii="MS Gothic" w:eastAsia="MS Gothic" w:hAnsi="MS Gothic" w:hint="eastAsia"/>
                  </w:rPr>
                  <w:t>☐</w:t>
                </w:r>
              </w:sdtContent>
            </w:sdt>
            <w:r w:rsidR="002877DE" w:rsidRPr="00F110A7">
              <w:t xml:space="preserve">  </w:t>
            </w:r>
            <w:r w:rsidR="002877DE">
              <w:t>Cover letter (maximum 2 pages or 1000 words)</w:t>
            </w:r>
          </w:p>
        </w:tc>
      </w:tr>
    </w:tbl>
    <w:p w14:paraId="56303D87" w14:textId="4D0A6E33" w:rsidR="007A225D" w:rsidRPr="007261E8" w:rsidRDefault="007A225D" w:rsidP="006D6D36">
      <w:pPr>
        <w:keepNext/>
      </w:pPr>
    </w:p>
    <w:sectPr w:rsidR="007A225D" w:rsidRPr="007261E8" w:rsidSect="00D16E3C">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107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D909" w14:textId="77777777" w:rsidR="001B2E4E" w:rsidRDefault="001B2E4E" w:rsidP="006C328D">
      <w:pPr>
        <w:spacing w:before="0" w:after="0"/>
      </w:pPr>
      <w:r>
        <w:separator/>
      </w:r>
    </w:p>
  </w:endnote>
  <w:endnote w:type="continuationSeparator" w:id="0">
    <w:p w14:paraId="0B66DC62" w14:textId="77777777" w:rsidR="001B2E4E" w:rsidRDefault="001B2E4E" w:rsidP="006C328D">
      <w:pPr>
        <w:spacing w:before="0" w:after="0"/>
      </w:pPr>
      <w:r>
        <w:continuationSeparator/>
      </w:r>
    </w:p>
  </w:endnote>
  <w:endnote w:type="continuationNotice" w:id="1">
    <w:p w14:paraId="10223E91" w14:textId="77777777" w:rsidR="001B2E4E" w:rsidRDefault="001B2E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341E" w14:textId="2B2F69B2" w:rsidR="007C1DB4" w:rsidRDefault="00740939">
    <w:pPr>
      <w:pStyle w:val="Footer"/>
    </w:pPr>
    <w:r>
      <w:rPr>
        <w:noProof/>
      </w:rPr>
      <mc:AlternateContent>
        <mc:Choice Requires="wps">
          <w:drawing>
            <wp:anchor distT="0" distB="0" distL="114300" distR="114300" simplePos="0" relativeHeight="251658249" behindDoc="0" locked="1" layoutInCell="0" allowOverlap="1" wp14:anchorId="54F692C7" wp14:editId="6772F65F">
              <wp:simplePos x="0" y="0"/>
              <wp:positionH relativeFrom="margin">
                <wp:align>center</wp:align>
              </wp:positionH>
              <wp:positionV relativeFrom="bottomMargin">
                <wp:align>center</wp:align>
              </wp:positionV>
              <wp:extent cx="892175" cy="273050"/>
              <wp:effectExtent l="0" t="0" r="0" b="0"/>
              <wp:wrapNone/>
              <wp:docPr id="1622854807"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99F23D" w14:textId="45492D37"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6611EA">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F692C7" id="_x0000_t202" coordsize="21600,21600" o:spt="202" path="m,l,21600r21600,l21600,xe">
              <v:stroke joinstyle="miter"/>
              <v:path gradientshapeok="t" o:connecttype="rect"/>
            </v:shapetype>
            <v:shape id="janusSEAL SC F_EvenPage" o:spid="_x0000_s1028" type="#_x0000_t202" style="position:absolute;margin-left:0;margin-top:0;width:70.25pt;height:21.5pt;z-index:251658249;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7B99F23D" w14:textId="45492D37"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6611EA">
                      <w:rPr>
                        <w:b/>
                        <w:color w:val="FF0000"/>
                        <w:sz w:val="24"/>
                      </w:rPr>
                      <w:t>OFFICIAL</w:t>
                    </w:r>
                    <w:r w:rsidRPr="00740939">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F738" w14:textId="63DF0109" w:rsidR="007C1DB4" w:rsidRDefault="006D6D36" w:rsidP="00740939">
    <w:pPr>
      <w:pStyle w:val="Footer"/>
    </w:pPr>
    <w:r>
      <w:rPr>
        <w:noProof/>
      </w:rPr>
      <mc:AlternateContent>
        <mc:Choice Requires="wps">
          <w:drawing>
            <wp:anchor distT="0" distB="0" distL="114300" distR="114300" simplePos="0" relativeHeight="251658243" behindDoc="1" locked="0" layoutInCell="1" allowOverlap="1" wp14:anchorId="68AA7431" wp14:editId="61A92C6C">
              <wp:simplePos x="0" y="0"/>
              <wp:positionH relativeFrom="page">
                <wp:posOffset>6680200</wp:posOffset>
              </wp:positionH>
              <wp:positionV relativeFrom="paragraph">
                <wp:posOffset>-277050</wp:posOffset>
              </wp:positionV>
              <wp:extent cx="920750" cy="920750"/>
              <wp:effectExtent l="57150" t="57150" r="12700" b="12700"/>
              <wp:wrapNone/>
              <wp:docPr id="653022891" name="Right Triangle 653022891"/>
              <wp:cNvGraphicFramePr/>
              <a:graphic xmlns:a="http://schemas.openxmlformats.org/drawingml/2006/main">
                <a:graphicData uri="http://schemas.microsoft.com/office/word/2010/wordprocessingShape">
                  <wps:wsp>
                    <wps:cNvSpPr/>
                    <wps:spPr>
                      <a:xfrm rot="16200000">
                        <a:off x="0" y="0"/>
                        <a:ext cx="920750" cy="920750"/>
                      </a:xfrm>
                      <a:prstGeom prst="rtTriangle">
                        <a:avLst/>
                      </a:prstGeom>
                      <a:solidFill>
                        <a:srgbClr val="F7941D"/>
                      </a:solidFill>
                      <a:ln w="41275">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C55B32" id="_x0000_t6" coordsize="21600,21600" o:spt="6" path="m,l,21600r21600,xe">
              <v:stroke joinstyle="miter"/>
              <v:path gradientshapeok="t" o:connecttype="custom" o:connectlocs="0,0;0,10800;0,21600;10800,21600;21600,21600;10800,10800" textboxrect="1800,12600,12600,19800"/>
            </v:shapetype>
            <v:shape id="Right Triangle 653022891" o:spid="_x0000_s1026" type="#_x0000_t6" style="position:absolute;margin-left:526pt;margin-top:-21.8pt;width:72.5pt;height:72.5pt;rotation:-90;z-index:-251658237;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" fillcolor="#f7941d" strokecolor="#f7caac [1305]" strokeweight="3.25pt">
              <w10:wrap anchorx="page"/>
            </v:shape>
          </w:pict>
        </mc:Fallback>
      </mc:AlternateContent>
    </w:r>
    <w:r w:rsidR="00740939">
      <w:rPr>
        <w:noProof/>
      </w:rPr>
      <mc:AlternateContent>
        <mc:Choice Requires="wps">
          <w:drawing>
            <wp:anchor distT="0" distB="0" distL="114300" distR="114300" simplePos="0" relativeHeight="251658247" behindDoc="0" locked="1" layoutInCell="0" allowOverlap="1" wp14:anchorId="7CCD500E" wp14:editId="6219D6AE">
              <wp:simplePos x="0" y="0"/>
              <wp:positionH relativeFrom="margin">
                <wp:align>center</wp:align>
              </wp:positionH>
              <wp:positionV relativeFrom="bottomMargin">
                <wp:align>center</wp:align>
              </wp:positionV>
              <wp:extent cx="892175" cy="273050"/>
              <wp:effectExtent l="0" t="0" r="0" b="0"/>
              <wp:wrapNone/>
              <wp:docPr id="1468302107"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1AD2CD" w14:textId="76DE1A23"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6611EA">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CD500E" id="_x0000_t202" coordsize="21600,21600" o:spt="202" path="m,l,21600r21600,l21600,xe">
              <v:stroke joinstyle="miter"/>
              <v:path gradientshapeok="t" o:connecttype="rect"/>
            </v:shapetype>
            <v:shape id="janusSEAL SC Footer" o:spid="_x0000_s1029" type="#_x0000_t202" style="position:absolute;margin-left:0;margin-top:0;width:70.25pt;height:21.5pt;z-index:251658247;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6E1AD2CD" w14:textId="76DE1A23"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6611EA">
                      <w:rPr>
                        <w:b/>
                        <w:color w:val="FF0000"/>
                        <w:sz w:val="24"/>
                      </w:rPr>
                      <w:t>OFFICIAL</w:t>
                    </w:r>
                    <w:r w:rsidRPr="00740939">
                      <w:rPr>
                        <w:b/>
                        <w:color w:val="FF0000"/>
                        <w:sz w:val="24"/>
                      </w:rPr>
                      <w:fldChar w:fldCharType="end"/>
                    </w:r>
                  </w:p>
                </w:txbxContent>
              </v:textbox>
              <w10:wrap anchorx="margin" anchory="margin"/>
              <w10:anchorlock/>
            </v:shape>
          </w:pict>
        </mc:Fallback>
      </mc:AlternateContent>
    </w:r>
  </w:p>
  <w:sdt>
    <w:sdtPr>
      <w:id w:val="-1388640077"/>
      <w:docPartObj>
        <w:docPartGallery w:val="Page Numbers (Bottom of Page)"/>
        <w:docPartUnique/>
      </w:docPartObj>
    </w:sdtPr>
    <w:sdtEndPr>
      <w:rPr>
        <w:color w:val="004E7D"/>
        <w:sz w:val="20"/>
        <w:szCs w:val="20"/>
      </w:rPr>
    </w:sdtEndPr>
    <w:sdtContent>
      <w:sdt>
        <w:sdtPr>
          <w:rPr>
            <w:color w:val="004E7D"/>
            <w:sz w:val="20"/>
            <w:szCs w:val="20"/>
          </w:rPr>
          <w:id w:val="1027448877"/>
          <w:docPartObj>
            <w:docPartGallery w:val="Page Numbers (Top of Page)"/>
            <w:docPartUnique/>
          </w:docPartObj>
        </w:sdtPr>
        <w:sdtEndPr/>
        <w:sdtContent>
          <w:p w14:paraId="1DB9D3AE" w14:textId="6FD20BA3" w:rsidR="007C1DB4" w:rsidRPr="007C1DB4" w:rsidRDefault="007C1DB4" w:rsidP="00740939">
            <w:pPr>
              <w:pStyle w:val="Footer"/>
              <w:ind w:left="4127" w:firstLine="4513"/>
              <w:jc w:val="center"/>
              <w:rPr>
                <w:color w:val="004E7D"/>
                <w:sz w:val="20"/>
                <w:szCs w:val="20"/>
              </w:rPr>
            </w:pPr>
            <w:r w:rsidRPr="007C1DB4">
              <w:rPr>
                <w:color w:val="004E7D"/>
                <w:sz w:val="20"/>
                <w:szCs w:val="20"/>
              </w:rPr>
              <w:t xml:space="preserve">Page </w:t>
            </w:r>
            <w:r w:rsidRPr="007C1DB4">
              <w:rPr>
                <w:color w:val="004E7D"/>
                <w:sz w:val="20"/>
                <w:szCs w:val="20"/>
              </w:rPr>
              <w:fldChar w:fldCharType="begin"/>
            </w:r>
            <w:r w:rsidRPr="007C1DB4">
              <w:rPr>
                <w:color w:val="004E7D"/>
                <w:sz w:val="20"/>
                <w:szCs w:val="20"/>
              </w:rPr>
              <w:instrText xml:space="preserve"> PAGE </w:instrText>
            </w:r>
            <w:r w:rsidRPr="007C1DB4">
              <w:rPr>
                <w:color w:val="004E7D"/>
                <w:sz w:val="20"/>
                <w:szCs w:val="20"/>
              </w:rPr>
              <w:fldChar w:fldCharType="separate"/>
            </w:r>
            <w:r w:rsidRPr="007C1DB4">
              <w:rPr>
                <w:color w:val="004E7D"/>
                <w:sz w:val="20"/>
                <w:szCs w:val="20"/>
              </w:rPr>
              <w:t>2</w:t>
            </w:r>
            <w:r w:rsidRPr="007C1DB4">
              <w:rPr>
                <w:color w:val="004E7D"/>
                <w:sz w:val="20"/>
                <w:szCs w:val="20"/>
              </w:rPr>
              <w:fldChar w:fldCharType="end"/>
            </w:r>
            <w:r w:rsidRPr="007C1DB4">
              <w:rPr>
                <w:color w:val="004E7D"/>
                <w:sz w:val="20"/>
                <w:szCs w:val="20"/>
              </w:rPr>
              <w:t xml:space="preserve"> of </w:t>
            </w:r>
            <w:r w:rsidRPr="007C1DB4">
              <w:rPr>
                <w:color w:val="004E7D"/>
                <w:sz w:val="20"/>
                <w:szCs w:val="20"/>
              </w:rPr>
              <w:fldChar w:fldCharType="begin"/>
            </w:r>
            <w:r w:rsidRPr="007C1DB4">
              <w:rPr>
                <w:color w:val="004E7D"/>
                <w:sz w:val="20"/>
                <w:szCs w:val="20"/>
              </w:rPr>
              <w:instrText xml:space="preserve"> NUMPAGES  </w:instrText>
            </w:r>
            <w:r w:rsidRPr="007C1DB4">
              <w:rPr>
                <w:color w:val="004E7D"/>
                <w:sz w:val="20"/>
                <w:szCs w:val="20"/>
              </w:rPr>
              <w:fldChar w:fldCharType="separate"/>
            </w:r>
            <w:r w:rsidRPr="007C1DB4">
              <w:rPr>
                <w:color w:val="004E7D"/>
                <w:sz w:val="20"/>
                <w:szCs w:val="20"/>
              </w:rPr>
              <w:t>2</w:t>
            </w:r>
            <w:r w:rsidRPr="007C1DB4">
              <w:rPr>
                <w:color w:val="004E7D"/>
                <w:sz w:val="20"/>
                <w:szCs w:val="20"/>
              </w:rPr>
              <w:fldChar w:fldCharType="end"/>
            </w:r>
          </w:p>
        </w:sdtContent>
      </w:sdt>
    </w:sdtContent>
  </w:sdt>
  <w:p w14:paraId="22ECC677" w14:textId="3D6D212F" w:rsidR="007C1DB4" w:rsidRDefault="007C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9ACC" w14:textId="262FC21F" w:rsidR="007C1DB4" w:rsidRPr="007C1DB4" w:rsidRDefault="006D6D36" w:rsidP="006D6D36">
    <w:pPr>
      <w:pStyle w:val="Footer"/>
      <w:tabs>
        <w:tab w:val="right" w:pos="10466"/>
      </w:tabs>
      <w:ind w:left="4127" w:firstLine="4513"/>
      <w:rPr>
        <w:color w:val="004E7D"/>
        <w:sz w:val="20"/>
        <w:szCs w:val="20"/>
      </w:rPr>
    </w:pPr>
    <w:r>
      <w:rPr>
        <w:noProof/>
      </w:rPr>
      <mc:AlternateContent>
        <mc:Choice Requires="wps">
          <w:drawing>
            <wp:anchor distT="0" distB="0" distL="114300" distR="114300" simplePos="0" relativeHeight="251658244" behindDoc="1" locked="0" layoutInCell="1" allowOverlap="1" wp14:anchorId="2F5626D6" wp14:editId="4F1E970E">
              <wp:simplePos x="0" y="0"/>
              <wp:positionH relativeFrom="page">
                <wp:posOffset>6692075</wp:posOffset>
              </wp:positionH>
              <wp:positionV relativeFrom="paragraph">
                <wp:posOffset>-471170</wp:posOffset>
              </wp:positionV>
              <wp:extent cx="920750" cy="920750"/>
              <wp:effectExtent l="57150" t="57150" r="12700" b="12700"/>
              <wp:wrapNone/>
              <wp:docPr id="1530595375" name="Right Triangle 1530595375"/>
              <wp:cNvGraphicFramePr/>
              <a:graphic xmlns:a="http://schemas.openxmlformats.org/drawingml/2006/main">
                <a:graphicData uri="http://schemas.microsoft.com/office/word/2010/wordprocessingShape">
                  <wps:wsp>
                    <wps:cNvSpPr/>
                    <wps:spPr>
                      <a:xfrm rot="16200000">
                        <a:off x="0" y="0"/>
                        <a:ext cx="920750" cy="920750"/>
                      </a:xfrm>
                      <a:prstGeom prst="rtTriangle">
                        <a:avLst/>
                      </a:prstGeom>
                      <a:solidFill>
                        <a:srgbClr val="F7941D"/>
                      </a:solidFill>
                      <a:ln w="41275">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8ADBA4" id="_x0000_t6" coordsize="21600,21600" o:spt="6" path="m,l,21600r21600,xe">
              <v:stroke joinstyle="miter"/>
              <v:path gradientshapeok="t" o:connecttype="custom" o:connectlocs="0,0;0,10800;0,21600;10800,21600;21600,21600;10800,10800" textboxrect="1800,12600,12600,19800"/>
            </v:shapetype>
            <v:shape id="Right Triangle 1530595375" o:spid="_x0000_s1026" type="#_x0000_t6" style="position:absolute;margin-left:526.95pt;margin-top:-37.1pt;width:72.5pt;height:72.5pt;rotation:-90;z-index:-2516582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" fillcolor="#f7941d" strokecolor="#f7caac [1305]" strokeweight="3.25pt">
              <w10:wrap anchorx="page"/>
            </v:shape>
          </w:pict>
        </mc:Fallback>
      </mc:AlternateContent>
    </w:r>
    <w:r w:rsidR="00740939">
      <w:rPr>
        <w:noProof/>
        <w:color w:val="004E7D"/>
        <w:sz w:val="20"/>
        <w:szCs w:val="20"/>
      </w:rPr>
      <mc:AlternateContent>
        <mc:Choice Requires="wps">
          <w:drawing>
            <wp:anchor distT="0" distB="0" distL="114300" distR="114300" simplePos="0" relativeHeight="251658248" behindDoc="0" locked="1" layoutInCell="0" allowOverlap="1" wp14:anchorId="3C108044" wp14:editId="693524E1">
              <wp:simplePos x="0" y="0"/>
              <wp:positionH relativeFrom="margin">
                <wp:align>center</wp:align>
              </wp:positionH>
              <wp:positionV relativeFrom="bottomMargin">
                <wp:align>center</wp:align>
              </wp:positionV>
              <wp:extent cx="892175" cy="273050"/>
              <wp:effectExtent l="0" t="0" r="0" b="0"/>
              <wp:wrapNone/>
              <wp:docPr id="97634898"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BE392B" w14:textId="5953FC38"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6611EA">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108044" id="_x0000_t202" coordsize="21600,21600" o:spt="202" path="m,l,21600r21600,l21600,xe">
              <v:stroke joinstyle="miter"/>
              <v:path gradientshapeok="t" o:connecttype="rect"/>
            </v:shapetype>
            <v:shape id="janusSEAL SC F_FirstPage" o:spid="_x0000_s1031" type="#_x0000_t202" style="position:absolute;left:0;text-align:left;margin-left:0;margin-top:0;width:70.25pt;height:21.5pt;z-index:2516582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36BE392B" w14:textId="5953FC38"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6611EA">
                      <w:rPr>
                        <w:b/>
                        <w:color w:val="FF0000"/>
                        <w:sz w:val="24"/>
                      </w:rPr>
                      <w:t>OFFICIAL</w:t>
                    </w:r>
                    <w:r w:rsidRPr="00740939">
                      <w:rPr>
                        <w:b/>
                        <w:color w:val="FF0000"/>
                        <w:sz w:val="24"/>
                      </w:rPr>
                      <w:fldChar w:fldCharType="end"/>
                    </w:r>
                  </w:p>
                </w:txbxContent>
              </v:textbox>
              <w10:wrap anchorx="margin" anchory="margin"/>
              <w10:anchorlock/>
            </v:shape>
          </w:pict>
        </mc:Fallback>
      </mc:AlternateContent>
    </w:r>
    <w:sdt>
      <w:sdtPr>
        <w:rPr>
          <w:color w:val="004E7D"/>
          <w:sz w:val="20"/>
          <w:szCs w:val="20"/>
        </w:rPr>
        <w:id w:val="1576466681"/>
        <w:docPartObj>
          <w:docPartGallery w:val="Page Numbers (Bottom of Page)"/>
          <w:docPartUnique/>
        </w:docPartObj>
      </w:sdtPr>
      <w:sdtEndPr/>
      <w:sdtContent>
        <w:sdt>
          <w:sdtPr>
            <w:rPr>
              <w:color w:val="004E7D"/>
              <w:sz w:val="20"/>
              <w:szCs w:val="20"/>
            </w:rPr>
            <w:id w:val="-1769616900"/>
            <w:docPartObj>
              <w:docPartGallery w:val="Page Numbers (Top of Page)"/>
              <w:docPartUnique/>
            </w:docPartObj>
          </w:sdtPr>
          <w:sdtEndPr/>
          <w:sdtContent>
            <w:r w:rsidR="007C1DB4" w:rsidRPr="007C1DB4">
              <w:rPr>
                <w:color w:val="004E7D"/>
                <w:sz w:val="20"/>
                <w:szCs w:val="20"/>
              </w:rPr>
              <w:t xml:space="preserve">Page </w:t>
            </w:r>
            <w:r w:rsidR="007C1DB4" w:rsidRPr="007C1DB4">
              <w:rPr>
                <w:color w:val="004E7D"/>
                <w:sz w:val="20"/>
                <w:szCs w:val="20"/>
              </w:rPr>
              <w:fldChar w:fldCharType="begin"/>
            </w:r>
            <w:r w:rsidR="007C1DB4" w:rsidRPr="007C1DB4">
              <w:rPr>
                <w:color w:val="004E7D"/>
                <w:sz w:val="20"/>
                <w:szCs w:val="20"/>
              </w:rPr>
              <w:instrText xml:space="preserve"> PAGE </w:instrText>
            </w:r>
            <w:r w:rsidR="007C1DB4" w:rsidRPr="007C1DB4">
              <w:rPr>
                <w:color w:val="004E7D"/>
                <w:sz w:val="20"/>
                <w:szCs w:val="20"/>
              </w:rPr>
              <w:fldChar w:fldCharType="separate"/>
            </w:r>
            <w:r w:rsidR="007C1DB4" w:rsidRPr="007C1DB4">
              <w:rPr>
                <w:color w:val="004E7D"/>
                <w:sz w:val="20"/>
                <w:szCs w:val="20"/>
              </w:rPr>
              <w:t>2</w:t>
            </w:r>
            <w:r w:rsidR="007C1DB4" w:rsidRPr="007C1DB4">
              <w:rPr>
                <w:color w:val="004E7D"/>
                <w:sz w:val="20"/>
                <w:szCs w:val="20"/>
              </w:rPr>
              <w:fldChar w:fldCharType="end"/>
            </w:r>
            <w:r w:rsidR="007C1DB4" w:rsidRPr="007C1DB4">
              <w:rPr>
                <w:color w:val="004E7D"/>
                <w:sz w:val="20"/>
                <w:szCs w:val="20"/>
              </w:rPr>
              <w:t xml:space="preserve"> of </w:t>
            </w:r>
            <w:r w:rsidR="007C1DB4" w:rsidRPr="007C1DB4">
              <w:rPr>
                <w:color w:val="004E7D"/>
                <w:sz w:val="20"/>
                <w:szCs w:val="20"/>
              </w:rPr>
              <w:fldChar w:fldCharType="begin"/>
            </w:r>
            <w:r w:rsidR="007C1DB4" w:rsidRPr="007C1DB4">
              <w:rPr>
                <w:color w:val="004E7D"/>
                <w:sz w:val="20"/>
                <w:szCs w:val="20"/>
              </w:rPr>
              <w:instrText xml:space="preserve"> NUMPAGES  </w:instrText>
            </w:r>
            <w:r w:rsidR="007C1DB4" w:rsidRPr="007C1DB4">
              <w:rPr>
                <w:color w:val="004E7D"/>
                <w:sz w:val="20"/>
                <w:szCs w:val="20"/>
              </w:rPr>
              <w:fldChar w:fldCharType="separate"/>
            </w:r>
            <w:r w:rsidR="007C1DB4" w:rsidRPr="007C1DB4">
              <w:rPr>
                <w:color w:val="004E7D"/>
                <w:sz w:val="20"/>
                <w:szCs w:val="20"/>
              </w:rPr>
              <w:t>2</w:t>
            </w:r>
            <w:r w:rsidR="007C1DB4" w:rsidRPr="007C1DB4">
              <w:rPr>
                <w:color w:val="004E7D"/>
                <w:sz w:val="20"/>
                <w:szCs w:val="20"/>
              </w:rPr>
              <w:fldChar w:fldCharType="end"/>
            </w:r>
          </w:sdtContent>
        </w:sdt>
      </w:sdtContent>
    </w:sdt>
    <w:r>
      <w:rPr>
        <w:color w:val="004E7D"/>
        <w:sz w:val="20"/>
        <w:szCs w:val="20"/>
      </w:rPr>
      <w:tab/>
    </w:r>
  </w:p>
  <w:p w14:paraId="73E35423" w14:textId="15B63C3D" w:rsidR="007C1DB4" w:rsidRDefault="007C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AC1C1" w14:textId="77777777" w:rsidR="001B2E4E" w:rsidRDefault="001B2E4E" w:rsidP="006C328D">
      <w:pPr>
        <w:spacing w:before="0" w:after="0"/>
      </w:pPr>
      <w:r>
        <w:separator/>
      </w:r>
    </w:p>
  </w:footnote>
  <w:footnote w:type="continuationSeparator" w:id="0">
    <w:p w14:paraId="5D1C231C" w14:textId="77777777" w:rsidR="001B2E4E" w:rsidRDefault="001B2E4E" w:rsidP="006C328D">
      <w:pPr>
        <w:spacing w:before="0" w:after="0"/>
      </w:pPr>
      <w:r>
        <w:continuationSeparator/>
      </w:r>
    </w:p>
  </w:footnote>
  <w:footnote w:type="continuationNotice" w:id="1">
    <w:p w14:paraId="77314D88" w14:textId="77777777" w:rsidR="001B2E4E" w:rsidRDefault="001B2E4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A340" w14:textId="641AF78E" w:rsidR="007C1DB4" w:rsidRDefault="007C1DB4">
    <w:pPr>
      <w:pStyle w:val="Header"/>
    </w:pPr>
    <w:r>
      <w:rPr>
        <w:noProof/>
      </w:rPr>
      <mc:AlternateContent>
        <mc:Choice Requires="wps">
          <w:drawing>
            <wp:anchor distT="0" distB="0" distL="114300" distR="114300" simplePos="0" relativeHeight="251658246" behindDoc="0" locked="1" layoutInCell="0" allowOverlap="1" wp14:anchorId="7997E411" wp14:editId="4BFEAD4E">
              <wp:simplePos x="0" y="0"/>
              <wp:positionH relativeFrom="margin">
                <wp:align>center</wp:align>
              </wp:positionH>
              <wp:positionV relativeFrom="topMargin">
                <wp:align>center</wp:align>
              </wp:positionV>
              <wp:extent cx="892175" cy="273050"/>
              <wp:effectExtent l="0" t="0" r="0" b="0"/>
              <wp:wrapNone/>
              <wp:docPr id="2095949680"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2E484D" w14:textId="215C8D29"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6611EA">
                            <w:rPr>
                              <w:b/>
                              <w:color w:val="FF0000"/>
                              <w:sz w:val="24"/>
                            </w:rPr>
                            <w:t>OFFICIAL</w:t>
                          </w:r>
                          <w:r w:rsidRPr="007C1DB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997E411" id="_x0000_t202" coordsize="21600,21600" o:spt="202" path="m,l,21600r21600,l21600,xe">
              <v:stroke joinstyle="miter"/>
              <v:path gradientshapeok="t" o:connecttype="rect"/>
            </v:shapetype>
            <v:shape id="janusSEAL SC H_EvenPage" o:spid="_x0000_s1026" type="#_x0000_t202" style="position:absolute;margin-left:0;margin-top:0;width:70.25pt;height:21.5pt;z-index:25165824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7uFQIAACkEAAAOAAAAZHJzL2Uyb0RvYy54bWysU01vGyEQvVfqf0Dc67UdO05WXkduIleV&#10;rCSSU+WMWfCuBAwC7F3313dg1x9N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" o:allowincell="f" filled="f" stroked="f" strokeweight=".5pt">
              <v:textbox style="mso-fit-shape-to-text:t">
                <w:txbxContent>
                  <w:p w14:paraId="722E484D" w14:textId="215C8D29"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6611EA">
                      <w:rPr>
                        <w:b/>
                        <w:color w:val="FF0000"/>
                        <w:sz w:val="24"/>
                      </w:rPr>
                      <w:t>OFFICIAL</w:t>
                    </w:r>
                    <w:r w:rsidRPr="007C1DB4">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92E3" w14:textId="2CDC9933" w:rsidR="00D16E3C" w:rsidRPr="002F656A" w:rsidRDefault="00D16E3C" w:rsidP="002F656A">
    <w:pPr>
      <w:pStyle w:val="Header"/>
      <w:rPr>
        <w:rFonts w:ascii="Georgia" w:hAnsi="Georgia" w:cs="Arial"/>
        <w:b/>
        <w:noProof/>
        <w:color w:val="004855"/>
        <w:lang w:eastAsia="en-AU"/>
      </w:rPr>
    </w:pPr>
    <w:r w:rsidRPr="002F656A">
      <w:rPr>
        <w:rFonts w:ascii="Georgia" w:hAnsi="Georgia" w:cs="Arial"/>
        <w:b/>
        <w:noProof/>
        <w:color w:val="004855"/>
        <w:lang w:eastAsia="en-AU"/>
      </w:rPr>
      <mc:AlternateContent>
        <mc:Choice Requires="wps">
          <w:drawing>
            <wp:anchor distT="0" distB="0" distL="114300" distR="114300" simplePos="0" relativeHeight="251658240" behindDoc="0" locked="1" layoutInCell="0" allowOverlap="1" wp14:anchorId="09F11C0D" wp14:editId="214DAED8">
              <wp:simplePos x="0" y="0"/>
              <wp:positionH relativeFrom="margin">
                <wp:align>center</wp:align>
              </wp:positionH>
              <wp:positionV relativeFrom="topMargin">
                <wp:align>center</wp:align>
              </wp:positionV>
              <wp:extent cx="892175" cy="273050"/>
              <wp:effectExtent l="0" t="0" r="0" b="0"/>
              <wp:wrapNone/>
              <wp:docPr id="505425209"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A92C8" w14:textId="5B0ABDA4" w:rsidR="00D16E3C" w:rsidRPr="00857164" w:rsidRDefault="00D16E3C" w:rsidP="00740939">
                          <w:pPr>
                            <w:spacing w:before="0" w:after="0"/>
                            <w:jc w:val="center"/>
                            <w:rPr>
                              <w:b/>
                              <w:color w:val="FF0000"/>
                              <w:sz w:val="24"/>
                            </w:rPr>
                          </w:pPr>
                          <w:r w:rsidRPr="00857164">
                            <w:rPr>
                              <w:b/>
                              <w:color w:val="FF0000"/>
                              <w:sz w:val="24"/>
                            </w:rPr>
                            <w:fldChar w:fldCharType="begin"/>
                          </w:r>
                          <w:r w:rsidRPr="00857164">
                            <w:rPr>
                              <w:b/>
                              <w:color w:val="FF0000"/>
                              <w:sz w:val="24"/>
                            </w:rPr>
                            <w:instrText xml:space="preserve"> DOCPROPERTY PM_ProtectiveMarkingValue_Header \* MERGEFORMAT </w:instrText>
                          </w:r>
                          <w:r w:rsidRPr="00857164">
                            <w:rPr>
                              <w:b/>
                              <w:color w:val="FF0000"/>
                              <w:sz w:val="24"/>
                            </w:rPr>
                            <w:fldChar w:fldCharType="separate"/>
                          </w:r>
                          <w:r w:rsidR="006611EA">
                            <w:rPr>
                              <w:b/>
                              <w:color w:val="FF0000"/>
                              <w:sz w:val="24"/>
                            </w:rPr>
                            <w:t>OFFICIAL</w:t>
                          </w:r>
                          <w:r w:rsidRPr="0085716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9F11C0D" id="_x0000_t202" coordsize="21600,21600" o:spt="202" path="m,l,21600r21600,l21600,xe">
              <v:stroke joinstyle="miter"/>
              <v:path gradientshapeok="t" o:connecttype="rect"/>
            </v:shapetype>
            <v:shape id="janusSEAL SC Header" o:spid="_x0000_s1027" type="#_x0000_t202" style="position:absolute;margin-left:0;margin-top:0;width:70.25pt;height:21.5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017A92C8" w14:textId="5B0ABDA4" w:rsidR="00D16E3C" w:rsidRPr="00857164" w:rsidRDefault="00D16E3C" w:rsidP="00740939">
                    <w:pPr>
                      <w:spacing w:before="0" w:after="0"/>
                      <w:jc w:val="center"/>
                      <w:rPr>
                        <w:b/>
                        <w:color w:val="FF0000"/>
                        <w:sz w:val="24"/>
                      </w:rPr>
                    </w:pPr>
                    <w:r w:rsidRPr="00857164">
                      <w:rPr>
                        <w:b/>
                        <w:color w:val="FF0000"/>
                        <w:sz w:val="24"/>
                      </w:rPr>
                      <w:fldChar w:fldCharType="begin"/>
                    </w:r>
                    <w:r w:rsidRPr="00857164">
                      <w:rPr>
                        <w:b/>
                        <w:color w:val="FF0000"/>
                        <w:sz w:val="24"/>
                      </w:rPr>
                      <w:instrText xml:space="preserve"> DOCPROPERTY PM_ProtectiveMarkingValue_Header \* MERGEFORMAT </w:instrText>
                    </w:r>
                    <w:r w:rsidRPr="00857164">
                      <w:rPr>
                        <w:b/>
                        <w:color w:val="FF0000"/>
                        <w:sz w:val="24"/>
                      </w:rPr>
                      <w:fldChar w:fldCharType="separate"/>
                    </w:r>
                    <w:r w:rsidR="006611EA">
                      <w:rPr>
                        <w:b/>
                        <w:color w:val="FF0000"/>
                        <w:sz w:val="24"/>
                      </w:rPr>
                      <w:t>OFFICIAL</w:t>
                    </w:r>
                    <w:r w:rsidRPr="00857164">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B8DF" w14:textId="1B2BD3E4" w:rsidR="007C1DB4" w:rsidRDefault="007C1DB4">
    <w:pPr>
      <w:pStyle w:val="Header"/>
    </w:pPr>
    <w:r>
      <w:rPr>
        <w:rFonts w:ascii="Georgia" w:hAnsi="Georgia" w:cs="Arial"/>
        <w:b/>
        <w:noProof/>
        <w:color w:val="004855"/>
        <w:sz w:val="28"/>
        <w:szCs w:val="28"/>
        <w:lang w:eastAsia="en-AU"/>
      </w:rPr>
      <mc:AlternateContent>
        <mc:Choice Requires="wps">
          <w:drawing>
            <wp:anchor distT="0" distB="0" distL="114300" distR="114300" simplePos="0" relativeHeight="251658245" behindDoc="0" locked="1" layoutInCell="0" allowOverlap="1" wp14:anchorId="7B6C84C7" wp14:editId="3FEC5332">
              <wp:simplePos x="0" y="0"/>
              <wp:positionH relativeFrom="margin">
                <wp:align>center</wp:align>
              </wp:positionH>
              <wp:positionV relativeFrom="topMargin">
                <wp:align>center</wp:align>
              </wp:positionV>
              <wp:extent cx="892175" cy="273050"/>
              <wp:effectExtent l="0" t="0" r="0" b="0"/>
              <wp:wrapNone/>
              <wp:docPr id="847738777"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B8E7F5" w14:textId="71AFD17C"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6611EA">
                            <w:rPr>
                              <w:b/>
                              <w:color w:val="FF0000"/>
                              <w:sz w:val="24"/>
                            </w:rPr>
                            <w:t>OFFICIAL</w:t>
                          </w:r>
                          <w:r w:rsidRPr="007C1DB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6C84C7" id="_x0000_t202" coordsize="21600,21600" o:spt="202" path="m,l,21600r21600,l21600,xe">
              <v:stroke joinstyle="miter"/>
              <v:path gradientshapeok="t" o:connecttype="rect"/>
            </v:shapetype>
            <v:shape id="janusSEAL SC H_FirstPage" o:spid="_x0000_s1030" type="#_x0000_t202" style="position:absolute;margin-left:0;margin-top:0;width:70.25pt;height:21.5pt;z-index:25165824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53B8E7F5" w14:textId="71AFD17C"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6611EA">
                      <w:rPr>
                        <w:b/>
                        <w:color w:val="FF0000"/>
                        <w:sz w:val="24"/>
                      </w:rPr>
                      <w:t>OFFICIAL</w:t>
                    </w:r>
                    <w:r w:rsidRPr="007C1DB4">
                      <w:rPr>
                        <w:b/>
                        <w:color w:val="FF0000"/>
                        <w:sz w:val="24"/>
                      </w:rPr>
                      <w:fldChar w:fldCharType="end"/>
                    </w:r>
                  </w:p>
                </w:txbxContent>
              </v:textbox>
              <w10:wrap anchorx="margin" anchory="margin"/>
              <w10:anchorlock/>
            </v:shape>
          </w:pict>
        </mc:Fallback>
      </mc:AlternateContent>
    </w:r>
    <w:r>
      <w:rPr>
        <w:rFonts w:ascii="Georgia" w:hAnsi="Georgia" w:cs="Arial"/>
        <w:b/>
        <w:noProof/>
        <w:color w:val="004855"/>
        <w:sz w:val="28"/>
        <w:szCs w:val="28"/>
        <w:lang w:eastAsia="en-AU"/>
      </w:rPr>
      <w:drawing>
        <wp:anchor distT="0" distB="180340" distL="114300" distR="114300" simplePos="0" relativeHeight="251658242" behindDoc="0" locked="0" layoutInCell="1" allowOverlap="1" wp14:anchorId="74140FB9" wp14:editId="75F42CC4">
          <wp:simplePos x="0" y="0"/>
          <wp:positionH relativeFrom="margin">
            <wp:posOffset>5288302</wp:posOffset>
          </wp:positionH>
          <wp:positionV relativeFrom="page">
            <wp:posOffset>286866</wp:posOffset>
          </wp:positionV>
          <wp:extent cx="1425600" cy="352800"/>
          <wp:effectExtent l="0" t="0" r="3175" b="9525"/>
          <wp:wrapThrough wrapText="bothSides">
            <wp:wrapPolygon edited="0">
              <wp:start x="0" y="0"/>
              <wp:lineTo x="0" y="4670"/>
              <wp:lineTo x="577" y="19849"/>
              <wp:lineTo x="11546" y="21016"/>
              <wp:lineTo x="13278" y="21016"/>
              <wp:lineTo x="21359" y="19849"/>
              <wp:lineTo x="21359" y="15178"/>
              <wp:lineTo x="20494" y="0"/>
              <wp:lineTo x="0" y="0"/>
            </wp:wrapPolygon>
          </wp:wrapThrough>
          <wp:docPr id="1491066358" name="Picture 1491066358"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circle with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5600" cy="352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eorgia" w:hAnsi="Georgia" w:cs="Arial"/>
        <w:b/>
        <w:noProof/>
        <w:color w:val="004855"/>
        <w:sz w:val="28"/>
        <w:szCs w:val="28"/>
        <w:lang w:eastAsia="en-AU"/>
      </w:rPr>
      <w:drawing>
        <wp:anchor distT="0" distB="0" distL="114300" distR="114300" simplePos="0" relativeHeight="251658241" behindDoc="0" locked="0" layoutInCell="1" allowOverlap="1" wp14:anchorId="42ADA9C7" wp14:editId="6EA5AA84">
          <wp:simplePos x="0" y="0"/>
          <wp:positionH relativeFrom="margin">
            <wp:posOffset>-113665</wp:posOffset>
          </wp:positionH>
          <wp:positionV relativeFrom="page">
            <wp:posOffset>245023</wp:posOffset>
          </wp:positionV>
          <wp:extent cx="3203575" cy="474980"/>
          <wp:effectExtent l="0" t="0" r="0" b="1270"/>
          <wp:wrapThrough wrapText="bothSides">
            <wp:wrapPolygon edited="0">
              <wp:start x="1670" y="0"/>
              <wp:lineTo x="0" y="1733"/>
              <wp:lineTo x="0" y="18193"/>
              <wp:lineTo x="1284" y="20791"/>
              <wp:lineTo x="21450" y="20791"/>
              <wp:lineTo x="21450" y="11262"/>
              <wp:lineTo x="2569" y="0"/>
              <wp:lineTo x="1670" y="0"/>
            </wp:wrapPolygon>
          </wp:wrapThrough>
          <wp:docPr id="1654652397" name="Picture 165465239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text on a black background&#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203575" cy="474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83F"/>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74FB6"/>
    <w:multiLevelType w:val="hybridMultilevel"/>
    <w:tmpl w:val="179869E2"/>
    <w:lvl w:ilvl="0" w:tplc="67409D16">
      <w:start w:val="1"/>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A659AB"/>
    <w:multiLevelType w:val="hybridMultilevel"/>
    <w:tmpl w:val="710899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644670"/>
    <w:multiLevelType w:val="hybridMultilevel"/>
    <w:tmpl w:val="E7F40414"/>
    <w:lvl w:ilvl="0" w:tplc="36B62F5E">
      <w:start w:val="1"/>
      <w:numFmt w:val="decimal"/>
      <w:lvlText w:val="%1."/>
      <w:lvlJc w:val="left"/>
      <w:pPr>
        <w:ind w:left="720" w:hanging="360"/>
      </w:pPr>
      <w:rPr>
        <w:rFonts w:hint="default"/>
        <w:b/>
        <w:bCs/>
        <w:color w:val="004E7D"/>
      </w:rPr>
    </w:lvl>
    <w:lvl w:ilvl="1" w:tplc="8BB4F726">
      <w:start w:val="1"/>
      <w:numFmt w:val="bullet"/>
      <w:lvlText w:val=""/>
      <w:lvlJc w:val="left"/>
      <w:pPr>
        <w:ind w:left="1440" w:hanging="360"/>
      </w:pPr>
      <w:rPr>
        <w:rFonts w:ascii="Symbol" w:hAnsi="Symbol" w:hint="default"/>
        <w:color w:val="004E7D"/>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B20D67"/>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D23A8"/>
    <w:multiLevelType w:val="hybridMultilevel"/>
    <w:tmpl w:val="28407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56284B"/>
    <w:multiLevelType w:val="hybridMultilevel"/>
    <w:tmpl w:val="3C6EB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8115F3"/>
    <w:multiLevelType w:val="hybridMultilevel"/>
    <w:tmpl w:val="6A023EB2"/>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541A5"/>
    <w:multiLevelType w:val="multilevel"/>
    <w:tmpl w:val="63D68E2A"/>
    <w:lvl w:ilvl="0">
      <w:start w:val="1"/>
      <w:numFmt w:val="bullet"/>
      <w:lvlText w:val=""/>
      <w:lvlJc w:val="left"/>
      <w:pPr>
        <w:ind w:left="284" w:hanging="284"/>
      </w:pPr>
      <w:rPr>
        <w:rFonts w:ascii="Symbol" w:hAnsi="Symbol" w:hint="default"/>
        <w:color w:val="004E7D"/>
      </w:rPr>
    </w:lvl>
    <w:lvl w:ilvl="1">
      <w:start w:val="1"/>
      <w:numFmt w:val="bullet"/>
      <w:lvlText w:val="–"/>
      <w:lvlJc w:val="left"/>
      <w:pPr>
        <w:ind w:left="568" w:hanging="284"/>
      </w:pPr>
      <w:rPr>
        <w:rFonts w:ascii="Arial" w:hAnsi="Arial" w:hint="default"/>
        <w:color w:val="00847E" w:themeColor="accent1"/>
      </w:rPr>
    </w:lvl>
    <w:lvl w:ilvl="2">
      <w:start w:val="1"/>
      <w:numFmt w:val="bullet"/>
      <w:lvlText w:val="»"/>
      <w:lvlJc w:val="left"/>
      <w:pPr>
        <w:ind w:left="852" w:hanging="284"/>
      </w:pPr>
      <w:rPr>
        <w:rFonts w:ascii="Arial" w:hAnsi="Arial" w:hint="default"/>
        <w:color w:val="00847E"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0336ADE"/>
    <w:multiLevelType w:val="multilevel"/>
    <w:tmpl w:val="131EEC6C"/>
    <w:styleLink w:val="TableNumbers"/>
    <w:lvl w:ilvl="0">
      <w:start w:val="1"/>
      <w:numFmt w:val="decimal"/>
      <w:lvlText w:val="Table %1."/>
      <w:lvlJc w:val="left"/>
      <w:pPr>
        <w:ind w:left="1134" w:hanging="1134"/>
      </w:pPr>
      <w:rPr>
        <w:rFonts w:hint="default"/>
        <w:b w:val="0"/>
        <w:i w:val="0"/>
        <w:caps w:val="0"/>
        <w:color w:val="00847E"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8F2F0F"/>
    <w:multiLevelType w:val="hybridMultilevel"/>
    <w:tmpl w:val="1144BF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D50250"/>
    <w:multiLevelType w:val="hybridMultilevel"/>
    <w:tmpl w:val="62A492F2"/>
    <w:lvl w:ilvl="0" w:tplc="CA78D74C">
      <w:start w:val="1"/>
      <w:numFmt w:val="bullet"/>
      <w:pStyle w:val="PullOut-Teal"/>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841B43"/>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ACC1794"/>
    <w:multiLevelType w:val="hybridMultilevel"/>
    <w:tmpl w:val="E1225450"/>
    <w:lvl w:ilvl="0" w:tplc="70BAFED4">
      <w:start w:val="1"/>
      <w:numFmt w:val="decimal"/>
      <w:lvlText w:val="%1"/>
      <w:lvlJc w:val="righ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761EE"/>
    <w:multiLevelType w:val="multilevel"/>
    <w:tmpl w:val="E96EA27E"/>
    <w:lvl w:ilvl="0">
      <w:start w:val="1"/>
      <w:numFmt w:val="decimal"/>
      <w:pStyle w:val="TableTitle"/>
      <w:lvlText w:val="Table %1."/>
      <w:lvlJc w:val="left"/>
      <w:pPr>
        <w:ind w:left="1134" w:hanging="1134"/>
      </w:pPr>
      <w:rPr>
        <w:rFonts w:hint="default"/>
        <w:b w:val="0"/>
        <w:i w:val="0"/>
        <w:caps w:val="0"/>
        <w:color w:val="004E7D"/>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5A332E"/>
    <w:multiLevelType w:val="multilevel"/>
    <w:tmpl w:val="94C85D9A"/>
    <w:lvl w:ilvl="0">
      <w:start w:val="1"/>
      <w:numFmt w:val="bullet"/>
      <w:lvlText w:val=""/>
      <w:lvlJc w:val="left"/>
      <w:pPr>
        <w:ind w:left="284" w:hanging="284"/>
      </w:pPr>
      <w:rPr>
        <w:rFonts w:ascii="Symbol" w:hAnsi="Symbol" w:hint="default"/>
        <w:color w:val="00847E" w:themeColor="accent1"/>
      </w:rPr>
    </w:lvl>
    <w:lvl w:ilvl="1">
      <w:start w:val="1"/>
      <w:numFmt w:val="bullet"/>
      <w:pStyle w:val="Bullet2"/>
      <w:lvlText w:val="–"/>
      <w:lvlJc w:val="left"/>
      <w:pPr>
        <w:ind w:left="568" w:hanging="284"/>
      </w:pPr>
      <w:rPr>
        <w:rFonts w:ascii="Arial" w:hAnsi="Arial" w:hint="default"/>
        <w:color w:val="004E7D"/>
      </w:rPr>
    </w:lvl>
    <w:lvl w:ilvl="2">
      <w:start w:val="1"/>
      <w:numFmt w:val="bullet"/>
      <w:pStyle w:val="Bullet3"/>
      <w:lvlText w:val="»"/>
      <w:lvlJc w:val="left"/>
      <w:pPr>
        <w:ind w:left="710" w:hanging="284"/>
      </w:pPr>
      <w:rPr>
        <w:rFonts w:ascii="Arial" w:hAnsi="Arial" w:hint="default"/>
        <w:color w:val="004E7D"/>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33700B25"/>
    <w:multiLevelType w:val="hybridMultilevel"/>
    <w:tmpl w:val="940E6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245F3F"/>
    <w:multiLevelType w:val="hybridMultilevel"/>
    <w:tmpl w:val="1F28B76A"/>
    <w:lvl w:ilvl="0" w:tplc="025A8754">
      <w:start w:val="1"/>
      <w:numFmt w:val="decimal"/>
      <w:lvlText w:val="%1."/>
      <w:lvlJc w:val="left"/>
      <w:pPr>
        <w:ind w:left="360" w:hanging="360"/>
      </w:pPr>
      <w:rPr>
        <w:rFonts w:hint="default"/>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C2D47AE"/>
    <w:multiLevelType w:val="hybridMultilevel"/>
    <w:tmpl w:val="43C43536"/>
    <w:lvl w:ilvl="0" w:tplc="93243402">
      <w:start w:val="1"/>
      <w:numFmt w:val="bullet"/>
      <w:pStyle w:val="PullOut-Yellow"/>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1915B5"/>
    <w:multiLevelType w:val="hybridMultilevel"/>
    <w:tmpl w:val="C9F2C38C"/>
    <w:lvl w:ilvl="0" w:tplc="77A454D0">
      <w:start w:val="1"/>
      <w:numFmt w:val="decimal"/>
      <w:lvlText w:val="%1."/>
      <w:lvlJc w:val="left"/>
      <w:pPr>
        <w:ind w:left="360" w:hanging="360"/>
      </w:pPr>
      <w:rPr>
        <w:rFonts w:asciiTheme="minorHAnsi" w:eastAsiaTheme="minorHAnsi" w:hAnsiTheme="minorHAnsi" w:cstheme="minorBidi"/>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661C52"/>
    <w:multiLevelType w:val="hybridMultilevel"/>
    <w:tmpl w:val="4956E55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B831B7"/>
    <w:multiLevelType w:val="hybridMultilevel"/>
    <w:tmpl w:val="CBC6282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B05687"/>
    <w:multiLevelType w:val="hybridMultilevel"/>
    <w:tmpl w:val="E3CA3C1E"/>
    <w:lvl w:ilvl="0" w:tplc="AA98F2D6">
      <w:start w:val="1"/>
      <w:numFmt w:val="decimal"/>
      <w:lvlText w:val="%1."/>
      <w:lvlJc w:val="left"/>
      <w:pPr>
        <w:ind w:left="1800" w:hanging="360"/>
      </w:pPr>
      <w:rPr>
        <w:rFonts w:hint="default"/>
        <w:b/>
        <w:bCs/>
        <w:color w:val="004E7D"/>
      </w:rPr>
    </w:lvl>
    <w:lvl w:ilvl="1" w:tplc="8BB4F726">
      <w:start w:val="1"/>
      <w:numFmt w:val="bullet"/>
      <w:lvlText w:val=""/>
      <w:lvlJc w:val="left"/>
      <w:pPr>
        <w:ind w:left="2520" w:hanging="360"/>
      </w:pPr>
      <w:rPr>
        <w:rFonts w:ascii="Symbol" w:hAnsi="Symbol" w:hint="default"/>
        <w:color w:val="004E7D"/>
      </w:r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4" w15:restartNumberingAfterBreak="0">
    <w:nsid w:val="49DE13C9"/>
    <w:multiLevelType w:val="hybridMultilevel"/>
    <w:tmpl w:val="98C08B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E21D5F"/>
    <w:multiLevelType w:val="hybridMultilevel"/>
    <w:tmpl w:val="3C6EBD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615703"/>
    <w:multiLevelType w:val="multilevel"/>
    <w:tmpl w:val="803CF862"/>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594F6627"/>
    <w:multiLevelType w:val="hybridMultilevel"/>
    <w:tmpl w:val="77D82B46"/>
    <w:lvl w:ilvl="0" w:tplc="B66A71E0">
      <w:start w:val="1"/>
      <w:numFmt w:val="bullet"/>
      <w:pStyle w:val="PullOut-Pink"/>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F51665"/>
    <w:multiLevelType w:val="multilevel"/>
    <w:tmpl w:val="BA4CA9E6"/>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418" w:hanging="1418"/>
      </w:pPr>
      <w:rPr>
        <w:rFonts w:hint="default"/>
      </w:rPr>
    </w:lvl>
    <w:lvl w:ilvl="5">
      <w:start w:val="1"/>
      <w:numFmt w:val="decimal"/>
      <w:pStyle w:val="Heading6Numbered"/>
      <w:lvlText w:val="%1.%2.%3.%4.%5.%6"/>
      <w:lvlJc w:val="left"/>
      <w:pPr>
        <w:ind w:left="1701" w:hanging="1701"/>
      </w:pPr>
      <w:rPr>
        <w:rFonts w:hint="default"/>
      </w:rPr>
    </w:lvl>
    <w:lvl w:ilvl="6">
      <w:start w:val="1"/>
      <w:numFmt w:val="decimal"/>
      <w:pStyle w:val="Heading7Numbered"/>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283B55"/>
    <w:multiLevelType w:val="multilevel"/>
    <w:tmpl w:val="2A22B136"/>
    <w:lvl w:ilvl="0">
      <w:start w:val="1"/>
      <w:numFmt w:val="decimal"/>
      <w:pStyle w:val="FigureTitle"/>
      <w:lvlText w:val="Figure %1."/>
      <w:lvlJc w:val="left"/>
      <w:pPr>
        <w:ind w:left="1134" w:hanging="1134"/>
      </w:pPr>
      <w:rPr>
        <w:rFonts w:hint="default"/>
        <w:b w:val="0"/>
        <w:i w:val="0"/>
        <w:caps w:val="0"/>
        <w:color w:val="004E7D"/>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02072BE"/>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211734"/>
    <w:multiLevelType w:val="hybridMultilevel"/>
    <w:tmpl w:val="A18CE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F02114"/>
    <w:multiLevelType w:val="hybridMultilevel"/>
    <w:tmpl w:val="4F246D3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A56A82"/>
    <w:multiLevelType w:val="hybridMultilevel"/>
    <w:tmpl w:val="982EAE6C"/>
    <w:lvl w:ilvl="0" w:tplc="77A454D0">
      <w:start w:val="1"/>
      <w:numFmt w:val="decimal"/>
      <w:lvlText w:val="%1."/>
      <w:lvlJc w:val="left"/>
      <w:pPr>
        <w:ind w:left="360" w:hanging="360"/>
      </w:pPr>
      <w:rPr>
        <w:rFonts w:asciiTheme="minorHAnsi" w:eastAsiaTheme="minorHAnsi" w:hAnsiTheme="minorHAnsi" w:cstheme="minorBidi"/>
        <w:color w:val="004E7D"/>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0B67C4"/>
    <w:multiLevelType w:val="multilevel"/>
    <w:tmpl w:val="FE688822"/>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03B45" w:themeColor="text2"/>
      </w:rPr>
    </w:lvl>
    <w:lvl w:ilvl="3">
      <w:start w:val="1"/>
      <w:numFmt w:val="bullet"/>
      <w:lvlText w:val="»"/>
      <w:lvlJc w:val="left"/>
      <w:pPr>
        <w:ind w:left="794" w:hanging="510"/>
      </w:pPr>
      <w:rPr>
        <w:rFonts w:ascii="Arial" w:hAnsi="Arial" w:hint="default"/>
        <w:color w:val="003B45"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5" w15:restartNumberingAfterBreak="0">
    <w:nsid w:val="7EE44065"/>
    <w:multiLevelType w:val="multilevel"/>
    <w:tmpl w:val="CC9AB0EE"/>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F412430"/>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7720645">
    <w:abstractNumId w:val="35"/>
  </w:num>
  <w:num w:numId="2" w16cid:durableId="1134640133">
    <w:abstractNumId w:val="34"/>
  </w:num>
  <w:num w:numId="3" w16cid:durableId="593518263">
    <w:abstractNumId w:val="16"/>
  </w:num>
  <w:num w:numId="4" w16cid:durableId="415784966">
    <w:abstractNumId w:val="29"/>
  </w:num>
  <w:num w:numId="5" w16cid:durableId="2099597324">
    <w:abstractNumId w:val="28"/>
  </w:num>
  <w:num w:numId="6" w16cid:durableId="135146190">
    <w:abstractNumId w:val="26"/>
  </w:num>
  <w:num w:numId="7" w16cid:durableId="1809980935">
    <w:abstractNumId w:val="11"/>
  </w:num>
  <w:num w:numId="8" w16cid:durableId="1449817888">
    <w:abstractNumId w:val="14"/>
  </w:num>
  <w:num w:numId="9" w16cid:durableId="997534778">
    <w:abstractNumId w:val="15"/>
  </w:num>
  <w:num w:numId="10" w16cid:durableId="1094670047">
    <w:abstractNumId w:val="27"/>
  </w:num>
  <w:num w:numId="11" w16cid:durableId="1798794531">
    <w:abstractNumId w:val="19"/>
  </w:num>
  <w:num w:numId="12" w16cid:durableId="423190613">
    <w:abstractNumId w:val="8"/>
  </w:num>
  <w:num w:numId="13" w16cid:durableId="1709988339">
    <w:abstractNumId w:val="9"/>
  </w:num>
  <w:num w:numId="14" w16cid:durableId="1600527528">
    <w:abstractNumId w:val="18"/>
  </w:num>
  <w:num w:numId="15" w16cid:durableId="1020931725">
    <w:abstractNumId w:val="13"/>
  </w:num>
  <w:num w:numId="16" w16cid:durableId="1479110424">
    <w:abstractNumId w:val="20"/>
  </w:num>
  <w:num w:numId="17" w16cid:durableId="522744655">
    <w:abstractNumId w:val="32"/>
  </w:num>
  <w:num w:numId="18" w16cid:durableId="1874347086">
    <w:abstractNumId w:val="7"/>
  </w:num>
  <w:num w:numId="19" w16cid:durableId="48963003">
    <w:abstractNumId w:val="21"/>
  </w:num>
  <w:num w:numId="20" w16cid:durableId="253058045">
    <w:abstractNumId w:val="22"/>
  </w:num>
  <w:num w:numId="21" w16cid:durableId="476802438">
    <w:abstractNumId w:val="33"/>
  </w:num>
  <w:num w:numId="22" w16cid:durableId="760226552">
    <w:abstractNumId w:val="1"/>
  </w:num>
  <w:num w:numId="23" w16cid:durableId="2077974335">
    <w:abstractNumId w:val="24"/>
  </w:num>
  <w:num w:numId="24" w16cid:durableId="298608790">
    <w:abstractNumId w:val="2"/>
  </w:num>
  <w:num w:numId="25" w16cid:durableId="206308502">
    <w:abstractNumId w:val="10"/>
  </w:num>
  <w:num w:numId="26" w16cid:durableId="977226667">
    <w:abstractNumId w:val="12"/>
  </w:num>
  <w:num w:numId="27" w16cid:durableId="1754282071">
    <w:abstractNumId w:val="23"/>
  </w:num>
  <w:num w:numId="28" w16cid:durableId="767509703">
    <w:abstractNumId w:val="3"/>
  </w:num>
  <w:num w:numId="29" w16cid:durableId="1876456267">
    <w:abstractNumId w:val="31"/>
  </w:num>
  <w:num w:numId="30" w16cid:durableId="1513883782">
    <w:abstractNumId w:val="6"/>
  </w:num>
  <w:num w:numId="31" w16cid:durableId="147408821">
    <w:abstractNumId w:val="17"/>
  </w:num>
  <w:num w:numId="32" w16cid:durableId="856508921">
    <w:abstractNumId w:val="5"/>
  </w:num>
  <w:num w:numId="33" w16cid:durableId="141509394">
    <w:abstractNumId w:val="25"/>
  </w:num>
  <w:num w:numId="34" w16cid:durableId="976103431">
    <w:abstractNumId w:val="30"/>
  </w:num>
  <w:num w:numId="35" w16cid:durableId="77798976">
    <w:abstractNumId w:val="36"/>
  </w:num>
  <w:num w:numId="36" w16cid:durableId="2100758592">
    <w:abstractNumId w:val="0"/>
  </w:num>
  <w:num w:numId="37" w16cid:durableId="150650756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64"/>
    <w:rsid w:val="00006A11"/>
    <w:rsid w:val="000077C3"/>
    <w:rsid w:val="00007AC2"/>
    <w:rsid w:val="00011010"/>
    <w:rsid w:val="00011220"/>
    <w:rsid w:val="000137BD"/>
    <w:rsid w:val="000143E3"/>
    <w:rsid w:val="00014D19"/>
    <w:rsid w:val="0001721F"/>
    <w:rsid w:val="000200A1"/>
    <w:rsid w:val="00020427"/>
    <w:rsid w:val="000229CF"/>
    <w:rsid w:val="00022AB2"/>
    <w:rsid w:val="000231B4"/>
    <w:rsid w:val="00023291"/>
    <w:rsid w:val="00025F45"/>
    <w:rsid w:val="00026224"/>
    <w:rsid w:val="00027EC2"/>
    <w:rsid w:val="0003338D"/>
    <w:rsid w:val="0003345C"/>
    <w:rsid w:val="00035675"/>
    <w:rsid w:val="0003582B"/>
    <w:rsid w:val="00036163"/>
    <w:rsid w:val="00036E23"/>
    <w:rsid w:val="00037849"/>
    <w:rsid w:val="00037F88"/>
    <w:rsid w:val="000409EC"/>
    <w:rsid w:val="00041104"/>
    <w:rsid w:val="000428EB"/>
    <w:rsid w:val="00042912"/>
    <w:rsid w:val="00042941"/>
    <w:rsid w:val="000455FA"/>
    <w:rsid w:val="00046BD3"/>
    <w:rsid w:val="00047292"/>
    <w:rsid w:val="00047603"/>
    <w:rsid w:val="00047EED"/>
    <w:rsid w:val="00050FC6"/>
    <w:rsid w:val="00051B1B"/>
    <w:rsid w:val="000526C3"/>
    <w:rsid w:val="00053AF3"/>
    <w:rsid w:val="00053DE1"/>
    <w:rsid w:val="00053EB6"/>
    <w:rsid w:val="00053F8A"/>
    <w:rsid w:val="00054B8D"/>
    <w:rsid w:val="000565DD"/>
    <w:rsid w:val="00056E92"/>
    <w:rsid w:val="000575A5"/>
    <w:rsid w:val="000579D1"/>
    <w:rsid w:val="00057F15"/>
    <w:rsid w:val="000629E4"/>
    <w:rsid w:val="00063485"/>
    <w:rsid w:val="000647CB"/>
    <w:rsid w:val="000650A1"/>
    <w:rsid w:val="000665FB"/>
    <w:rsid w:val="00067909"/>
    <w:rsid w:val="00073377"/>
    <w:rsid w:val="00074758"/>
    <w:rsid w:val="000757EB"/>
    <w:rsid w:val="00076505"/>
    <w:rsid w:val="0007658F"/>
    <w:rsid w:val="00077F93"/>
    <w:rsid w:val="00080076"/>
    <w:rsid w:val="00080077"/>
    <w:rsid w:val="0008187E"/>
    <w:rsid w:val="00081E86"/>
    <w:rsid w:val="00082F1E"/>
    <w:rsid w:val="0008397C"/>
    <w:rsid w:val="000843A0"/>
    <w:rsid w:val="00085375"/>
    <w:rsid w:val="0008642F"/>
    <w:rsid w:val="00087577"/>
    <w:rsid w:val="00091401"/>
    <w:rsid w:val="00092542"/>
    <w:rsid w:val="00092779"/>
    <w:rsid w:val="000928B8"/>
    <w:rsid w:val="00092EB4"/>
    <w:rsid w:val="000933C5"/>
    <w:rsid w:val="00093FDF"/>
    <w:rsid w:val="00095388"/>
    <w:rsid w:val="000A1118"/>
    <w:rsid w:val="000A1BF6"/>
    <w:rsid w:val="000A1C04"/>
    <w:rsid w:val="000A3347"/>
    <w:rsid w:val="000A54CE"/>
    <w:rsid w:val="000A5A0A"/>
    <w:rsid w:val="000A5C1F"/>
    <w:rsid w:val="000A5FA5"/>
    <w:rsid w:val="000A601E"/>
    <w:rsid w:val="000B374C"/>
    <w:rsid w:val="000B3F02"/>
    <w:rsid w:val="000B5BD4"/>
    <w:rsid w:val="000B64EC"/>
    <w:rsid w:val="000B6C14"/>
    <w:rsid w:val="000B6C79"/>
    <w:rsid w:val="000C0FB7"/>
    <w:rsid w:val="000C21BC"/>
    <w:rsid w:val="000C328B"/>
    <w:rsid w:val="000C3BB3"/>
    <w:rsid w:val="000C44B8"/>
    <w:rsid w:val="000C45BD"/>
    <w:rsid w:val="000C4B18"/>
    <w:rsid w:val="000C61B0"/>
    <w:rsid w:val="000D05B7"/>
    <w:rsid w:val="000D0D85"/>
    <w:rsid w:val="000D5A71"/>
    <w:rsid w:val="000D5EBE"/>
    <w:rsid w:val="000D7EFC"/>
    <w:rsid w:val="000E075E"/>
    <w:rsid w:val="000E4E1E"/>
    <w:rsid w:val="000E51D6"/>
    <w:rsid w:val="000E62B8"/>
    <w:rsid w:val="000E792E"/>
    <w:rsid w:val="000F08F9"/>
    <w:rsid w:val="000F30DF"/>
    <w:rsid w:val="000F4469"/>
    <w:rsid w:val="000F457A"/>
    <w:rsid w:val="000F4840"/>
    <w:rsid w:val="000F5313"/>
    <w:rsid w:val="000F60E5"/>
    <w:rsid w:val="000F6C78"/>
    <w:rsid w:val="00100192"/>
    <w:rsid w:val="00100E98"/>
    <w:rsid w:val="001014AE"/>
    <w:rsid w:val="001042EF"/>
    <w:rsid w:val="001046B1"/>
    <w:rsid w:val="00107F7B"/>
    <w:rsid w:val="00110518"/>
    <w:rsid w:val="00110FC5"/>
    <w:rsid w:val="00111459"/>
    <w:rsid w:val="00111607"/>
    <w:rsid w:val="001127D6"/>
    <w:rsid w:val="00112C08"/>
    <w:rsid w:val="00112CD4"/>
    <w:rsid w:val="00113DB9"/>
    <w:rsid w:val="00115BCF"/>
    <w:rsid w:val="00116667"/>
    <w:rsid w:val="00117115"/>
    <w:rsid w:val="0012173F"/>
    <w:rsid w:val="001234C7"/>
    <w:rsid w:val="0012399B"/>
    <w:rsid w:val="001239CE"/>
    <w:rsid w:val="00123DEA"/>
    <w:rsid w:val="001273A3"/>
    <w:rsid w:val="001273C2"/>
    <w:rsid w:val="001278B4"/>
    <w:rsid w:val="00130FDA"/>
    <w:rsid w:val="0013171F"/>
    <w:rsid w:val="001317BA"/>
    <w:rsid w:val="00131A70"/>
    <w:rsid w:val="00133882"/>
    <w:rsid w:val="00134442"/>
    <w:rsid w:val="00135A25"/>
    <w:rsid w:val="00135A7C"/>
    <w:rsid w:val="00135CF7"/>
    <w:rsid w:val="00136A09"/>
    <w:rsid w:val="00137F32"/>
    <w:rsid w:val="00140EA4"/>
    <w:rsid w:val="001428D1"/>
    <w:rsid w:val="00144363"/>
    <w:rsid w:val="00145941"/>
    <w:rsid w:val="00150286"/>
    <w:rsid w:val="001504B9"/>
    <w:rsid w:val="00150D98"/>
    <w:rsid w:val="00150E5B"/>
    <w:rsid w:val="00151439"/>
    <w:rsid w:val="0015227A"/>
    <w:rsid w:val="00152722"/>
    <w:rsid w:val="00153319"/>
    <w:rsid w:val="00153C13"/>
    <w:rsid w:val="00154CEA"/>
    <w:rsid w:val="001578F6"/>
    <w:rsid w:val="00162D85"/>
    <w:rsid w:val="00163359"/>
    <w:rsid w:val="00163CC1"/>
    <w:rsid w:val="00163F5E"/>
    <w:rsid w:val="00164C3D"/>
    <w:rsid w:val="001673E1"/>
    <w:rsid w:val="00167B3F"/>
    <w:rsid w:val="00167CB8"/>
    <w:rsid w:val="00172078"/>
    <w:rsid w:val="001731ED"/>
    <w:rsid w:val="001749C8"/>
    <w:rsid w:val="00175403"/>
    <w:rsid w:val="00175E69"/>
    <w:rsid w:val="00176EC0"/>
    <w:rsid w:val="00180196"/>
    <w:rsid w:val="0018126C"/>
    <w:rsid w:val="00181834"/>
    <w:rsid w:val="00182235"/>
    <w:rsid w:val="00182DEE"/>
    <w:rsid w:val="0018334A"/>
    <w:rsid w:val="00183533"/>
    <w:rsid w:val="001845A2"/>
    <w:rsid w:val="00184CB8"/>
    <w:rsid w:val="00187331"/>
    <w:rsid w:val="00187799"/>
    <w:rsid w:val="001908B7"/>
    <w:rsid w:val="0019105A"/>
    <w:rsid w:val="0019148F"/>
    <w:rsid w:val="001920E2"/>
    <w:rsid w:val="001930F5"/>
    <w:rsid w:val="001935F6"/>
    <w:rsid w:val="0019447A"/>
    <w:rsid w:val="00194800"/>
    <w:rsid w:val="001954C6"/>
    <w:rsid w:val="001A04E0"/>
    <w:rsid w:val="001A0C83"/>
    <w:rsid w:val="001A26A9"/>
    <w:rsid w:val="001A41E5"/>
    <w:rsid w:val="001A4C4E"/>
    <w:rsid w:val="001A6432"/>
    <w:rsid w:val="001A788A"/>
    <w:rsid w:val="001B114F"/>
    <w:rsid w:val="001B1906"/>
    <w:rsid w:val="001B1B16"/>
    <w:rsid w:val="001B1E84"/>
    <w:rsid w:val="001B2E4E"/>
    <w:rsid w:val="001B3319"/>
    <w:rsid w:val="001B4DA1"/>
    <w:rsid w:val="001B569E"/>
    <w:rsid w:val="001B6E64"/>
    <w:rsid w:val="001B76F0"/>
    <w:rsid w:val="001B7ECE"/>
    <w:rsid w:val="001C1320"/>
    <w:rsid w:val="001C1AE2"/>
    <w:rsid w:val="001C1E82"/>
    <w:rsid w:val="001C49D2"/>
    <w:rsid w:val="001C6253"/>
    <w:rsid w:val="001C78B8"/>
    <w:rsid w:val="001D402F"/>
    <w:rsid w:val="001D46BE"/>
    <w:rsid w:val="001D477F"/>
    <w:rsid w:val="001D4D87"/>
    <w:rsid w:val="001D4ED9"/>
    <w:rsid w:val="001D6F9E"/>
    <w:rsid w:val="001D736A"/>
    <w:rsid w:val="001D7953"/>
    <w:rsid w:val="001E0D9D"/>
    <w:rsid w:val="001E3E8A"/>
    <w:rsid w:val="001E504B"/>
    <w:rsid w:val="001E6560"/>
    <w:rsid w:val="001E70FF"/>
    <w:rsid w:val="001F0119"/>
    <w:rsid w:val="001F057A"/>
    <w:rsid w:val="001F1621"/>
    <w:rsid w:val="001F1DC9"/>
    <w:rsid w:val="001F2117"/>
    <w:rsid w:val="001F2376"/>
    <w:rsid w:val="001F39F5"/>
    <w:rsid w:val="001F5C99"/>
    <w:rsid w:val="00200103"/>
    <w:rsid w:val="00200959"/>
    <w:rsid w:val="00203E2E"/>
    <w:rsid w:val="002040B7"/>
    <w:rsid w:val="002040DD"/>
    <w:rsid w:val="00205FE6"/>
    <w:rsid w:val="002061ED"/>
    <w:rsid w:val="00210072"/>
    <w:rsid w:val="002114A6"/>
    <w:rsid w:val="00211F46"/>
    <w:rsid w:val="00211FCF"/>
    <w:rsid w:val="00212E91"/>
    <w:rsid w:val="00213A88"/>
    <w:rsid w:val="00215552"/>
    <w:rsid w:val="0021579E"/>
    <w:rsid w:val="002166CB"/>
    <w:rsid w:val="00221492"/>
    <w:rsid w:val="002227B1"/>
    <w:rsid w:val="00222B1C"/>
    <w:rsid w:val="002235E9"/>
    <w:rsid w:val="00223CD0"/>
    <w:rsid w:val="00224435"/>
    <w:rsid w:val="00224ABF"/>
    <w:rsid w:val="00225703"/>
    <w:rsid w:val="00225890"/>
    <w:rsid w:val="002262F6"/>
    <w:rsid w:val="00226446"/>
    <w:rsid w:val="00227A91"/>
    <w:rsid w:val="002313E4"/>
    <w:rsid w:val="00232A93"/>
    <w:rsid w:val="00232D77"/>
    <w:rsid w:val="00232FD8"/>
    <w:rsid w:val="00233858"/>
    <w:rsid w:val="00234725"/>
    <w:rsid w:val="0024038F"/>
    <w:rsid w:val="00240D1A"/>
    <w:rsid w:val="002420EA"/>
    <w:rsid w:val="002423E5"/>
    <w:rsid w:val="002424C1"/>
    <w:rsid w:val="002430C7"/>
    <w:rsid w:val="00243B76"/>
    <w:rsid w:val="00244A4F"/>
    <w:rsid w:val="002453DD"/>
    <w:rsid w:val="00245672"/>
    <w:rsid w:val="00245BF5"/>
    <w:rsid w:val="002500B8"/>
    <w:rsid w:val="002500D2"/>
    <w:rsid w:val="00250934"/>
    <w:rsid w:val="00252498"/>
    <w:rsid w:val="00253CBB"/>
    <w:rsid w:val="00255958"/>
    <w:rsid w:val="0025751D"/>
    <w:rsid w:val="00261438"/>
    <w:rsid w:val="0026301A"/>
    <w:rsid w:val="002633C4"/>
    <w:rsid w:val="002639AF"/>
    <w:rsid w:val="00266B40"/>
    <w:rsid w:val="00270897"/>
    <w:rsid w:val="00270FA8"/>
    <w:rsid w:val="00271172"/>
    <w:rsid w:val="00271976"/>
    <w:rsid w:val="00272600"/>
    <w:rsid w:val="00273728"/>
    <w:rsid w:val="00275011"/>
    <w:rsid w:val="00276B56"/>
    <w:rsid w:val="00282238"/>
    <w:rsid w:val="0028464A"/>
    <w:rsid w:val="00285B38"/>
    <w:rsid w:val="002877DE"/>
    <w:rsid w:val="002907DF"/>
    <w:rsid w:val="002915B3"/>
    <w:rsid w:val="00291B57"/>
    <w:rsid w:val="00293852"/>
    <w:rsid w:val="002939CF"/>
    <w:rsid w:val="002941C8"/>
    <w:rsid w:val="002952B8"/>
    <w:rsid w:val="002A03A4"/>
    <w:rsid w:val="002A414D"/>
    <w:rsid w:val="002A73B0"/>
    <w:rsid w:val="002B054A"/>
    <w:rsid w:val="002B0C57"/>
    <w:rsid w:val="002B1FDC"/>
    <w:rsid w:val="002B25D3"/>
    <w:rsid w:val="002B3C42"/>
    <w:rsid w:val="002B434E"/>
    <w:rsid w:val="002B49DA"/>
    <w:rsid w:val="002B5091"/>
    <w:rsid w:val="002B7812"/>
    <w:rsid w:val="002C1442"/>
    <w:rsid w:val="002C272D"/>
    <w:rsid w:val="002C59A8"/>
    <w:rsid w:val="002C5BA4"/>
    <w:rsid w:val="002C600E"/>
    <w:rsid w:val="002D26E5"/>
    <w:rsid w:val="002D2930"/>
    <w:rsid w:val="002D3215"/>
    <w:rsid w:val="002D340E"/>
    <w:rsid w:val="002D3738"/>
    <w:rsid w:val="002E1695"/>
    <w:rsid w:val="002E2286"/>
    <w:rsid w:val="002E3451"/>
    <w:rsid w:val="002E509A"/>
    <w:rsid w:val="002E61EB"/>
    <w:rsid w:val="002E62CA"/>
    <w:rsid w:val="002E6577"/>
    <w:rsid w:val="002F2DEB"/>
    <w:rsid w:val="002F3544"/>
    <w:rsid w:val="002F4012"/>
    <w:rsid w:val="002F4524"/>
    <w:rsid w:val="002F5019"/>
    <w:rsid w:val="002F5741"/>
    <w:rsid w:val="002F5E33"/>
    <w:rsid w:val="002F656A"/>
    <w:rsid w:val="00300C36"/>
    <w:rsid w:val="003027E8"/>
    <w:rsid w:val="00302ADB"/>
    <w:rsid w:val="00304411"/>
    <w:rsid w:val="0030732C"/>
    <w:rsid w:val="00307469"/>
    <w:rsid w:val="00307967"/>
    <w:rsid w:val="00310633"/>
    <w:rsid w:val="003106BB"/>
    <w:rsid w:val="00310A7E"/>
    <w:rsid w:val="00310C6B"/>
    <w:rsid w:val="00310F0F"/>
    <w:rsid w:val="00311746"/>
    <w:rsid w:val="00312736"/>
    <w:rsid w:val="00312D23"/>
    <w:rsid w:val="003130AD"/>
    <w:rsid w:val="0031416D"/>
    <w:rsid w:val="00317191"/>
    <w:rsid w:val="003177FA"/>
    <w:rsid w:val="003211B0"/>
    <w:rsid w:val="003221AA"/>
    <w:rsid w:val="0032304C"/>
    <w:rsid w:val="003231A9"/>
    <w:rsid w:val="003234E2"/>
    <w:rsid w:val="00324316"/>
    <w:rsid w:val="003248EB"/>
    <w:rsid w:val="003250DD"/>
    <w:rsid w:val="0032630F"/>
    <w:rsid w:val="00326793"/>
    <w:rsid w:val="003300BF"/>
    <w:rsid w:val="003301B7"/>
    <w:rsid w:val="003306A8"/>
    <w:rsid w:val="00332954"/>
    <w:rsid w:val="00332B4F"/>
    <w:rsid w:val="00332F9B"/>
    <w:rsid w:val="00334766"/>
    <w:rsid w:val="0033554E"/>
    <w:rsid w:val="00335AF6"/>
    <w:rsid w:val="00335C12"/>
    <w:rsid w:val="00336809"/>
    <w:rsid w:val="003378F8"/>
    <w:rsid w:val="003404D3"/>
    <w:rsid w:val="00340629"/>
    <w:rsid w:val="00340C64"/>
    <w:rsid w:val="00342D36"/>
    <w:rsid w:val="00343C3A"/>
    <w:rsid w:val="003464A9"/>
    <w:rsid w:val="003474B9"/>
    <w:rsid w:val="00350948"/>
    <w:rsid w:val="00351D8B"/>
    <w:rsid w:val="00352EC2"/>
    <w:rsid w:val="00353968"/>
    <w:rsid w:val="00355773"/>
    <w:rsid w:val="003567B4"/>
    <w:rsid w:val="00356BBE"/>
    <w:rsid w:val="00360564"/>
    <w:rsid w:val="00363644"/>
    <w:rsid w:val="00365B2C"/>
    <w:rsid w:val="0036645C"/>
    <w:rsid w:val="0036736E"/>
    <w:rsid w:val="00370773"/>
    <w:rsid w:val="00372FB2"/>
    <w:rsid w:val="0037410B"/>
    <w:rsid w:val="0037675F"/>
    <w:rsid w:val="003773D8"/>
    <w:rsid w:val="00380D09"/>
    <w:rsid w:val="00382CCD"/>
    <w:rsid w:val="00383144"/>
    <w:rsid w:val="00383508"/>
    <w:rsid w:val="003844B0"/>
    <w:rsid w:val="00391963"/>
    <w:rsid w:val="00391A35"/>
    <w:rsid w:val="00392BE8"/>
    <w:rsid w:val="003949BA"/>
    <w:rsid w:val="00394BBE"/>
    <w:rsid w:val="00394E2C"/>
    <w:rsid w:val="00395329"/>
    <w:rsid w:val="003970B3"/>
    <w:rsid w:val="003A1E00"/>
    <w:rsid w:val="003A27E1"/>
    <w:rsid w:val="003A3E47"/>
    <w:rsid w:val="003A4C10"/>
    <w:rsid w:val="003B1EDB"/>
    <w:rsid w:val="003B3BD1"/>
    <w:rsid w:val="003B3D41"/>
    <w:rsid w:val="003B4B78"/>
    <w:rsid w:val="003B4BAF"/>
    <w:rsid w:val="003B533D"/>
    <w:rsid w:val="003B62EA"/>
    <w:rsid w:val="003B73A7"/>
    <w:rsid w:val="003C38F1"/>
    <w:rsid w:val="003C4E61"/>
    <w:rsid w:val="003C73A8"/>
    <w:rsid w:val="003C75FF"/>
    <w:rsid w:val="003D1353"/>
    <w:rsid w:val="003D1414"/>
    <w:rsid w:val="003D1E8B"/>
    <w:rsid w:val="003D25FC"/>
    <w:rsid w:val="003D27D1"/>
    <w:rsid w:val="003D3A0A"/>
    <w:rsid w:val="003D4179"/>
    <w:rsid w:val="003D4FA7"/>
    <w:rsid w:val="003D601E"/>
    <w:rsid w:val="003D677B"/>
    <w:rsid w:val="003D6DC9"/>
    <w:rsid w:val="003E0559"/>
    <w:rsid w:val="003E096E"/>
    <w:rsid w:val="003E0ADF"/>
    <w:rsid w:val="003E3FEF"/>
    <w:rsid w:val="003E40BA"/>
    <w:rsid w:val="003E565B"/>
    <w:rsid w:val="003E5787"/>
    <w:rsid w:val="003E732E"/>
    <w:rsid w:val="003F3555"/>
    <w:rsid w:val="003F4301"/>
    <w:rsid w:val="003F5744"/>
    <w:rsid w:val="004000D7"/>
    <w:rsid w:val="00400AB0"/>
    <w:rsid w:val="00402470"/>
    <w:rsid w:val="00402736"/>
    <w:rsid w:val="00402D06"/>
    <w:rsid w:val="0040404C"/>
    <w:rsid w:val="00406416"/>
    <w:rsid w:val="00406F1D"/>
    <w:rsid w:val="00407D29"/>
    <w:rsid w:val="00412C1A"/>
    <w:rsid w:val="00414464"/>
    <w:rsid w:val="00415421"/>
    <w:rsid w:val="00420110"/>
    <w:rsid w:val="00420D21"/>
    <w:rsid w:val="0042270A"/>
    <w:rsid w:val="004257ED"/>
    <w:rsid w:val="00425E1B"/>
    <w:rsid w:val="004261B7"/>
    <w:rsid w:val="00426C5B"/>
    <w:rsid w:val="004276D1"/>
    <w:rsid w:val="00427DD4"/>
    <w:rsid w:val="00431352"/>
    <w:rsid w:val="00432EEC"/>
    <w:rsid w:val="00440781"/>
    <w:rsid w:val="00442B7C"/>
    <w:rsid w:val="004434C0"/>
    <w:rsid w:val="00443BE3"/>
    <w:rsid w:val="004450DB"/>
    <w:rsid w:val="00447B7C"/>
    <w:rsid w:val="00447DEA"/>
    <w:rsid w:val="0045051F"/>
    <w:rsid w:val="004541B8"/>
    <w:rsid w:val="00454AA2"/>
    <w:rsid w:val="00454F46"/>
    <w:rsid w:val="00455805"/>
    <w:rsid w:val="00457D0B"/>
    <w:rsid w:val="004607FD"/>
    <w:rsid w:val="0046324E"/>
    <w:rsid w:val="00464001"/>
    <w:rsid w:val="004655BD"/>
    <w:rsid w:val="00470171"/>
    <w:rsid w:val="004704EB"/>
    <w:rsid w:val="00470AC3"/>
    <w:rsid w:val="004713EE"/>
    <w:rsid w:val="00471FC2"/>
    <w:rsid w:val="00472095"/>
    <w:rsid w:val="004732DE"/>
    <w:rsid w:val="00474CA4"/>
    <w:rsid w:val="00476475"/>
    <w:rsid w:val="004767A0"/>
    <w:rsid w:val="00476E3E"/>
    <w:rsid w:val="004779E7"/>
    <w:rsid w:val="00480B98"/>
    <w:rsid w:val="0048134D"/>
    <w:rsid w:val="00482FE9"/>
    <w:rsid w:val="00483A77"/>
    <w:rsid w:val="004845ED"/>
    <w:rsid w:val="00484FC1"/>
    <w:rsid w:val="004867C0"/>
    <w:rsid w:val="00494EDE"/>
    <w:rsid w:val="004A0105"/>
    <w:rsid w:val="004A1413"/>
    <w:rsid w:val="004A17DE"/>
    <w:rsid w:val="004A2252"/>
    <w:rsid w:val="004A26C0"/>
    <w:rsid w:val="004A3296"/>
    <w:rsid w:val="004A54C1"/>
    <w:rsid w:val="004A58D5"/>
    <w:rsid w:val="004A592A"/>
    <w:rsid w:val="004A60F7"/>
    <w:rsid w:val="004A7254"/>
    <w:rsid w:val="004A73C7"/>
    <w:rsid w:val="004A7656"/>
    <w:rsid w:val="004A7DBF"/>
    <w:rsid w:val="004B1AAD"/>
    <w:rsid w:val="004B2FC1"/>
    <w:rsid w:val="004B35A0"/>
    <w:rsid w:val="004B405D"/>
    <w:rsid w:val="004B5946"/>
    <w:rsid w:val="004B6650"/>
    <w:rsid w:val="004B6C02"/>
    <w:rsid w:val="004B7467"/>
    <w:rsid w:val="004C02B0"/>
    <w:rsid w:val="004C0765"/>
    <w:rsid w:val="004C10EB"/>
    <w:rsid w:val="004C3128"/>
    <w:rsid w:val="004C3B1D"/>
    <w:rsid w:val="004C4962"/>
    <w:rsid w:val="004C59E1"/>
    <w:rsid w:val="004C6098"/>
    <w:rsid w:val="004C6562"/>
    <w:rsid w:val="004D0ADB"/>
    <w:rsid w:val="004D1F6E"/>
    <w:rsid w:val="004D31F8"/>
    <w:rsid w:val="004D3E7B"/>
    <w:rsid w:val="004D42E4"/>
    <w:rsid w:val="004D5315"/>
    <w:rsid w:val="004D6BEE"/>
    <w:rsid w:val="004E115E"/>
    <w:rsid w:val="004E17B5"/>
    <w:rsid w:val="004E1837"/>
    <w:rsid w:val="004E1A1F"/>
    <w:rsid w:val="004E3EE3"/>
    <w:rsid w:val="004E56FB"/>
    <w:rsid w:val="004E680A"/>
    <w:rsid w:val="004E6820"/>
    <w:rsid w:val="004E7A81"/>
    <w:rsid w:val="004E7B9F"/>
    <w:rsid w:val="004F1F12"/>
    <w:rsid w:val="004F388E"/>
    <w:rsid w:val="004F3AE7"/>
    <w:rsid w:val="004F46BA"/>
    <w:rsid w:val="004F6AAF"/>
    <w:rsid w:val="00500EAD"/>
    <w:rsid w:val="0050241E"/>
    <w:rsid w:val="0050379F"/>
    <w:rsid w:val="00503FCF"/>
    <w:rsid w:val="00504576"/>
    <w:rsid w:val="00505952"/>
    <w:rsid w:val="005079CD"/>
    <w:rsid w:val="00510EBC"/>
    <w:rsid w:val="00512AC6"/>
    <w:rsid w:val="005134DF"/>
    <w:rsid w:val="0051427E"/>
    <w:rsid w:val="0051544F"/>
    <w:rsid w:val="00515955"/>
    <w:rsid w:val="005263B9"/>
    <w:rsid w:val="00526411"/>
    <w:rsid w:val="00534190"/>
    <w:rsid w:val="005373D2"/>
    <w:rsid w:val="00537F2B"/>
    <w:rsid w:val="005409CF"/>
    <w:rsid w:val="00541205"/>
    <w:rsid w:val="00541F18"/>
    <w:rsid w:val="0054389E"/>
    <w:rsid w:val="00544975"/>
    <w:rsid w:val="00544C48"/>
    <w:rsid w:val="00544FE2"/>
    <w:rsid w:val="00551467"/>
    <w:rsid w:val="00552417"/>
    <w:rsid w:val="005543B3"/>
    <w:rsid w:val="00554EB6"/>
    <w:rsid w:val="0055526D"/>
    <w:rsid w:val="00555D10"/>
    <w:rsid w:val="00557514"/>
    <w:rsid w:val="00557D52"/>
    <w:rsid w:val="00560000"/>
    <w:rsid w:val="00561044"/>
    <w:rsid w:val="00561ED9"/>
    <w:rsid w:val="005642C0"/>
    <w:rsid w:val="00564567"/>
    <w:rsid w:val="005647C8"/>
    <w:rsid w:val="00564BB9"/>
    <w:rsid w:val="00566154"/>
    <w:rsid w:val="005663D1"/>
    <w:rsid w:val="005673AF"/>
    <w:rsid w:val="0057002D"/>
    <w:rsid w:val="005721FF"/>
    <w:rsid w:val="005742C0"/>
    <w:rsid w:val="0057477D"/>
    <w:rsid w:val="0058074F"/>
    <w:rsid w:val="005831F9"/>
    <w:rsid w:val="00586136"/>
    <w:rsid w:val="00586F1E"/>
    <w:rsid w:val="005874CC"/>
    <w:rsid w:val="00587A6B"/>
    <w:rsid w:val="0059190E"/>
    <w:rsid w:val="00592594"/>
    <w:rsid w:val="00592830"/>
    <w:rsid w:val="00592E11"/>
    <w:rsid w:val="00592F13"/>
    <w:rsid w:val="00597575"/>
    <w:rsid w:val="00597A31"/>
    <w:rsid w:val="005A0BA9"/>
    <w:rsid w:val="005A12B3"/>
    <w:rsid w:val="005A1E34"/>
    <w:rsid w:val="005A4CA2"/>
    <w:rsid w:val="005A588A"/>
    <w:rsid w:val="005A6EAA"/>
    <w:rsid w:val="005B1F4D"/>
    <w:rsid w:val="005B26FE"/>
    <w:rsid w:val="005B394F"/>
    <w:rsid w:val="005B458E"/>
    <w:rsid w:val="005B48D1"/>
    <w:rsid w:val="005B5C98"/>
    <w:rsid w:val="005B6562"/>
    <w:rsid w:val="005C039C"/>
    <w:rsid w:val="005C0D0B"/>
    <w:rsid w:val="005C1079"/>
    <w:rsid w:val="005C23C1"/>
    <w:rsid w:val="005C332B"/>
    <w:rsid w:val="005C46DC"/>
    <w:rsid w:val="005C4CCA"/>
    <w:rsid w:val="005C77E3"/>
    <w:rsid w:val="005D0431"/>
    <w:rsid w:val="005D04ED"/>
    <w:rsid w:val="005D0E16"/>
    <w:rsid w:val="005D3256"/>
    <w:rsid w:val="005D442B"/>
    <w:rsid w:val="005D5702"/>
    <w:rsid w:val="005D57EA"/>
    <w:rsid w:val="005D7022"/>
    <w:rsid w:val="005D7C54"/>
    <w:rsid w:val="005E0646"/>
    <w:rsid w:val="005E2675"/>
    <w:rsid w:val="005E4564"/>
    <w:rsid w:val="005E4EE1"/>
    <w:rsid w:val="005F14FB"/>
    <w:rsid w:val="005F467C"/>
    <w:rsid w:val="005F5BC0"/>
    <w:rsid w:val="005F64E4"/>
    <w:rsid w:val="005F6D27"/>
    <w:rsid w:val="00600863"/>
    <w:rsid w:val="00601818"/>
    <w:rsid w:val="00601D0C"/>
    <w:rsid w:val="00602B82"/>
    <w:rsid w:val="00604CEF"/>
    <w:rsid w:val="006101B6"/>
    <w:rsid w:val="006112CE"/>
    <w:rsid w:val="00614B00"/>
    <w:rsid w:val="00615328"/>
    <w:rsid w:val="006163D0"/>
    <w:rsid w:val="00616559"/>
    <w:rsid w:val="00616CB6"/>
    <w:rsid w:val="0062020F"/>
    <w:rsid w:val="00620636"/>
    <w:rsid w:val="00622968"/>
    <w:rsid w:val="00625ECE"/>
    <w:rsid w:val="006264C1"/>
    <w:rsid w:val="00630625"/>
    <w:rsid w:val="00631CC4"/>
    <w:rsid w:val="006322BC"/>
    <w:rsid w:val="006335F7"/>
    <w:rsid w:val="00634CD2"/>
    <w:rsid w:val="00635CBD"/>
    <w:rsid w:val="006362B1"/>
    <w:rsid w:val="006362EF"/>
    <w:rsid w:val="00636379"/>
    <w:rsid w:val="00636BA6"/>
    <w:rsid w:val="00640F59"/>
    <w:rsid w:val="00641395"/>
    <w:rsid w:val="00641A73"/>
    <w:rsid w:val="00641C09"/>
    <w:rsid w:val="006428B7"/>
    <w:rsid w:val="00642ACC"/>
    <w:rsid w:val="00643590"/>
    <w:rsid w:val="006437A6"/>
    <w:rsid w:val="006450C9"/>
    <w:rsid w:val="00645730"/>
    <w:rsid w:val="00645B1D"/>
    <w:rsid w:val="00647A24"/>
    <w:rsid w:val="00650D3F"/>
    <w:rsid w:val="00651BAF"/>
    <w:rsid w:val="00653269"/>
    <w:rsid w:val="00653487"/>
    <w:rsid w:val="00653C62"/>
    <w:rsid w:val="00655C57"/>
    <w:rsid w:val="006600B4"/>
    <w:rsid w:val="00660C3B"/>
    <w:rsid w:val="006611EA"/>
    <w:rsid w:val="00663414"/>
    <w:rsid w:val="006647D6"/>
    <w:rsid w:val="006655C8"/>
    <w:rsid w:val="00665AAC"/>
    <w:rsid w:val="00666560"/>
    <w:rsid w:val="00666F34"/>
    <w:rsid w:val="00670097"/>
    <w:rsid w:val="00670179"/>
    <w:rsid w:val="00670D48"/>
    <w:rsid w:val="006710D2"/>
    <w:rsid w:val="00672916"/>
    <w:rsid w:val="0067373A"/>
    <w:rsid w:val="0067440B"/>
    <w:rsid w:val="00674F62"/>
    <w:rsid w:val="00675294"/>
    <w:rsid w:val="00676787"/>
    <w:rsid w:val="006779BA"/>
    <w:rsid w:val="00677A98"/>
    <w:rsid w:val="0068066B"/>
    <w:rsid w:val="006807B7"/>
    <w:rsid w:val="00680E73"/>
    <w:rsid w:val="00681673"/>
    <w:rsid w:val="00685B1D"/>
    <w:rsid w:val="006873B3"/>
    <w:rsid w:val="00687CF5"/>
    <w:rsid w:val="00687EF9"/>
    <w:rsid w:val="00687FB7"/>
    <w:rsid w:val="00692475"/>
    <w:rsid w:val="00692931"/>
    <w:rsid w:val="00695DE7"/>
    <w:rsid w:val="006961B5"/>
    <w:rsid w:val="006973FF"/>
    <w:rsid w:val="006A02F0"/>
    <w:rsid w:val="006A1076"/>
    <w:rsid w:val="006A1486"/>
    <w:rsid w:val="006A3050"/>
    <w:rsid w:val="006A4AA5"/>
    <w:rsid w:val="006A53DE"/>
    <w:rsid w:val="006A55A2"/>
    <w:rsid w:val="006A57E1"/>
    <w:rsid w:val="006A5B14"/>
    <w:rsid w:val="006A64B4"/>
    <w:rsid w:val="006A6AF2"/>
    <w:rsid w:val="006A6C76"/>
    <w:rsid w:val="006A763D"/>
    <w:rsid w:val="006A789A"/>
    <w:rsid w:val="006A7CD3"/>
    <w:rsid w:val="006B0717"/>
    <w:rsid w:val="006B0E88"/>
    <w:rsid w:val="006B103E"/>
    <w:rsid w:val="006B1DF6"/>
    <w:rsid w:val="006B4901"/>
    <w:rsid w:val="006B4A92"/>
    <w:rsid w:val="006B699D"/>
    <w:rsid w:val="006B6E2F"/>
    <w:rsid w:val="006B78E0"/>
    <w:rsid w:val="006C0E25"/>
    <w:rsid w:val="006C2319"/>
    <w:rsid w:val="006C26BF"/>
    <w:rsid w:val="006C328D"/>
    <w:rsid w:val="006C3E9F"/>
    <w:rsid w:val="006C5BDD"/>
    <w:rsid w:val="006C6CEC"/>
    <w:rsid w:val="006C7599"/>
    <w:rsid w:val="006C7B16"/>
    <w:rsid w:val="006D04D0"/>
    <w:rsid w:val="006D0DE1"/>
    <w:rsid w:val="006D3A88"/>
    <w:rsid w:val="006D4570"/>
    <w:rsid w:val="006D6D36"/>
    <w:rsid w:val="006D74A8"/>
    <w:rsid w:val="006D7A25"/>
    <w:rsid w:val="006E11B0"/>
    <w:rsid w:val="006E293F"/>
    <w:rsid w:val="006E2999"/>
    <w:rsid w:val="006E3E03"/>
    <w:rsid w:val="006E474B"/>
    <w:rsid w:val="006E4ADE"/>
    <w:rsid w:val="006E4E24"/>
    <w:rsid w:val="006E7AA9"/>
    <w:rsid w:val="006F0880"/>
    <w:rsid w:val="006F1835"/>
    <w:rsid w:val="006F256A"/>
    <w:rsid w:val="006F2AD6"/>
    <w:rsid w:val="006F5C46"/>
    <w:rsid w:val="006F77C7"/>
    <w:rsid w:val="006F7D4C"/>
    <w:rsid w:val="00700A73"/>
    <w:rsid w:val="00700FDD"/>
    <w:rsid w:val="007010A4"/>
    <w:rsid w:val="00701A75"/>
    <w:rsid w:val="0070231B"/>
    <w:rsid w:val="007034E1"/>
    <w:rsid w:val="007062C4"/>
    <w:rsid w:val="00706795"/>
    <w:rsid w:val="00706CFF"/>
    <w:rsid w:val="00707F6E"/>
    <w:rsid w:val="00711B65"/>
    <w:rsid w:val="007138CC"/>
    <w:rsid w:val="00715302"/>
    <w:rsid w:val="00715C2A"/>
    <w:rsid w:val="007164B6"/>
    <w:rsid w:val="00716870"/>
    <w:rsid w:val="00717666"/>
    <w:rsid w:val="0071777F"/>
    <w:rsid w:val="00717CF8"/>
    <w:rsid w:val="00725654"/>
    <w:rsid w:val="00725BBE"/>
    <w:rsid w:val="007261D0"/>
    <w:rsid w:val="007261E8"/>
    <w:rsid w:val="007272C8"/>
    <w:rsid w:val="007279E7"/>
    <w:rsid w:val="00731B86"/>
    <w:rsid w:val="00732745"/>
    <w:rsid w:val="007329DB"/>
    <w:rsid w:val="00732CDF"/>
    <w:rsid w:val="00734633"/>
    <w:rsid w:val="00735287"/>
    <w:rsid w:val="00736954"/>
    <w:rsid w:val="00736B0D"/>
    <w:rsid w:val="0073798D"/>
    <w:rsid w:val="007402E6"/>
    <w:rsid w:val="00740939"/>
    <w:rsid w:val="00740F74"/>
    <w:rsid w:val="00741455"/>
    <w:rsid w:val="00743CD9"/>
    <w:rsid w:val="00743F26"/>
    <w:rsid w:val="007441BC"/>
    <w:rsid w:val="00744FBD"/>
    <w:rsid w:val="00745948"/>
    <w:rsid w:val="00745990"/>
    <w:rsid w:val="007463A2"/>
    <w:rsid w:val="0074685B"/>
    <w:rsid w:val="00746CB0"/>
    <w:rsid w:val="0075382D"/>
    <w:rsid w:val="00755A4E"/>
    <w:rsid w:val="00755BA1"/>
    <w:rsid w:val="00756DC9"/>
    <w:rsid w:val="0075706E"/>
    <w:rsid w:val="00763EBE"/>
    <w:rsid w:val="0076681C"/>
    <w:rsid w:val="00766AF2"/>
    <w:rsid w:val="00766E1E"/>
    <w:rsid w:val="007715C6"/>
    <w:rsid w:val="007736B0"/>
    <w:rsid w:val="0077548C"/>
    <w:rsid w:val="00775698"/>
    <w:rsid w:val="00775C06"/>
    <w:rsid w:val="00776900"/>
    <w:rsid w:val="00776FD3"/>
    <w:rsid w:val="0077786D"/>
    <w:rsid w:val="00777D57"/>
    <w:rsid w:val="007801B9"/>
    <w:rsid w:val="00780EED"/>
    <w:rsid w:val="00782CAA"/>
    <w:rsid w:val="00783FD3"/>
    <w:rsid w:val="00785291"/>
    <w:rsid w:val="00785BC9"/>
    <w:rsid w:val="007866EC"/>
    <w:rsid w:val="00786D83"/>
    <w:rsid w:val="00787236"/>
    <w:rsid w:val="007878A3"/>
    <w:rsid w:val="00791E08"/>
    <w:rsid w:val="00791E21"/>
    <w:rsid w:val="00792BBE"/>
    <w:rsid w:val="00793AAD"/>
    <w:rsid w:val="00793B58"/>
    <w:rsid w:val="0079402E"/>
    <w:rsid w:val="00795BE9"/>
    <w:rsid w:val="00797A1D"/>
    <w:rsid w:val="007A0753"/>
    <w:rsid w:val="007A087C"/>
    <w:rsid w:val="007A1293"/>
    <w:rsid w:val="007A1903"/>
    <w:rsid w:val="007A225D"/>
    <w:rsid w:val="007A3025"/>
    <w:rsid w:val="007A3116"/>
    <w:rsid w:val="007A4D41"/>
    <w:rsid w:val="007A5366"/>
    <w:rsid w:val="007A6B15"/>
    <w:rsid w:val="007A7BD7"/>
    <w:rsid w:val="007B01C8"/>
    <w:rsid w:val="007B069B"/>
    <w:rsid w:val="007B151F"/>
    <w:rsid w:val="007B19DB"/>
    <w:rsid w:val="007B392E"/>
    <w:rsid w:val="007B42A5"/>
    <w:rsid w:val="007B4A02"/>
    <w:rsid w:val="007B4D7A"/>
    <w:rsid w:val="007B541D"/>
    <w:rsid w:val="007B54EE"/>
    <w:rsid w:val="007B57C7"/>
    <w:rsid w:val="007B7B1F"/>
    <w:rsid w:val="007C0A74"/>
    <w:rsid w:val="007C0F7A"/>
    <w:rsid w:val="007C1DB4"/>
    <w:rsid w:val="007C1E25"/>
    <w:rsid w:val="007C27AA"/>
    <w:rsid w:val="007C6E47"/>
    <w:rsid w:val="007C77F7"/>
    <w:rsid w:val="007C7951"/>
    <w:rsid w:val="007D169C"/>
    <w:rsid w:val="007D3147"/>
    <w:rsid w:val="007D4456"/>
    <w:rsid w:val="007D5808"/>
    <w:rsid w:val="007D673E"/>
    <w:rsid w:val="007E13BB"/>
    <w:rsid w:val="007E2B12"/>
    <w:rsid w:val="007E30AB"/>
    <w:rsid w:val="007E3FED"/>
    <w:rsid w:val="007E47E5"/>
    <w:rsid w:val="007E4C70"/>
    <w:rsid w:val="007E5677"/>
    <w:rsid w:val="007E6B73"/>
    <w:rsid w:val="007F001B"/>
    <w:rsid w:val="007F263C"/>
    <w:rsid w:val="007F2789"/>
    <w:rsid w:val="007F2DED"/>
    <w:rsid w:val="007F3114"/>
    <w:rsid w:val="007F430C"/>
    <w:rsid w:val="007F78F7"/>
    <w:rsid w:val="0080086E"/>
    <w:rsid w:val="00800ADD"/>
    <w:rsid w:val="0080146E"/>
    <w:rsid w:val="008023AB"/>
    <w:rsid w:val="00802720"/>
    <w:rsid w:val="0080313A"/>
    <w:rsid w:val="008039FA"/>
    <w:rsid w:val="008059DC"/>
    <w:rsid w:val="00805C13"/>
    <w:rsid w:val="00806107"/>
    <w:rsid w:val="00806EEA"/>
    <w:rsid w:val="00810E19"/>
    <w:rsid w:val="00812F8D"/>
    <w:rsid w:val="008150F9"/>
    <w:rsid w:val="0081516D"/>
    <w:rsid w:val="00817D4C"/>
    <w:rsid w:val="0082007D"/>
    <w:rsid w:val="008224AF"/>
    <w:rsid w:val="0082411E"/>
    <w:rsid w:val="008243DC"/>
    <w:rsid w:val="008246AA"/>
    <w:rsid w:val="00824C48"/>
    <w:rsid w:val="00827B05"/>
    <w:rsid w:val="0083021F"/>
    <w:rsid w:val="00830467"/>
    <w:rsid w:val="00830B8A"/>
    <w:rsid w:val="00830DC8"/>
    <w:rsid w:val="00831A1B"/>
    <w:rsid w:val="008354DE"/>
    <w:rsid w:val="008362F0"/>
    <w:rsid w:val="00836B8A"/>
    <w:rsid w:val="00837C25"/>
    <w:rsid w:val="008400AD"/>
    <w:rsid w:val="008402E0"/>
    <w:rsid w:val="00840AC0"/>
    <w:rsid w:val="008426DD"/>
    <w:rsid w:val="00844EEF"/>
    <w:rsid w:val="00846309"/>
    <w:rsid w:val="0084678A"/>
    <w:rsid w:val="0084785E"/>
    <w:rsid w:val="00847B57"/>
    <w:rsid w:val="00850246"/>
    <w:rsid w:val="0085156F"/>
    <w:rsid w:val="00852AB6"/>
    <w:rsid w:val="00853DDD"/>
    <w:rsid w:val="0085441B"/>
    <w:rsid w:val="008546CE"/>
    <w:rsid w:val="00855C3E"/>
    <w:rsid w:val="008563CD"/>
    <w:rsid w:val="00856ED5"/>
    <w:rsid w:val="00857164"/>
    <w:rsid w:val="0085756A"/>
    <w:rsid w:val="008609A7"/>
    <w:rsid w:val="00861A4F"/>
    <w:rsid w:val="00862BA7"/>
    <w:rsid w:val="008634F9"/>
    <w:rsid w:val="00864244"/>
    <w:rsid w:val="00865F61"/>
    <w:rsid w:val="00866D6A"/>
    <w:rsid w:val="008707DB"/>
    <w:rsid w:val="00873A8D"/>
    <w:rsid w:val="00873E88"/>
    <w:rsid w:val="00874B65"/>
    <w:rsid w:val="00876DB1"/>
    <w:rsid w:val="0088025C"/>
    <w:rsid w:val="0088145E"/>
    <w:rsid w:val="0088287B"/>
    <w:rsid w:val="008863F6"/>
    <w:rsid w:val="008864CB"/>
    <w:rsid w:val="0088656C"/>
    <w:rsid w:val="00886C9E"/>
    <w:rsid w:val="00886FB9"/>
    <w:rsid w:val="008870B0"/>
    <w:rsid w:val="00887C17"/>
    <w:rsid w:val="00887D71"/>
    <w:rsid w:val="00887E60"/>
    <w:rsid w:val="00890E3F"/>
    <w:rsid w:val="0089136E"/>
    <w:rsid w:val="00892193"/>
    <w:rsid w:val="00892C92"/>
    <w:rsid w:val="00893849"/>
    <w:rsid w:val="00893B40"/>
    <w:rsid w:val="00893FFC"/>
    <w:rsid w:val="0089505A"/>
    <w:rsid w:val="00897B2A"/>
    <w:rsid w:val="008A0D19"/>
    <w:rsid w:val="008A18C8"/>
    <w:rsid w:val="008A39D0"/>
    <w:rsid w:val="008A443B"/>
    <w:rsid w:val="008A50DD"/>
    <w:rsid w:val="008A51CE"/>
    <w:rsid w:val="008A5422"/>
    <w:rsid w:val="008A5B7A"/>
    <w:rsid w:val="008B3039"/>
    <w:rsid w:val="008B4675"/>
    <w:rsid w:val="008B7E3A"/>
    <w:rsid w:val="008C0013"/>
    <w:rsid w:val="008C066F"/>
    <w:rsid w:val="008C0868"/>
    <w:rsid w:val="008C0CE0"/>
    <w:rsid w:val="008C10D8"/>
    <w:rsid w:val="008C11A1"/>
    <w:rsid w:val="008C1298"/>
    <w:rsid w:val="008C13B9"/>
    <w:rsid w:val="008C3823"/>
    <w:rsid w:val="008C504C"/>
    <w:rsid w:val="008C55A7"/>
    <w:rsid w:val="008C59C2"/>
    <w:rsid w:val="008C67C0"/>
    <w:rsid w:val="008C7852"/>
    <w:rsid w:val="008C7E00"/>
    <w:rsid w:val="008D1519"/>
    <w:rsid w:val="008D277E"/>
    <w:rsid w:val="008D2AE3"/>
    <w:rsid w:val="008D7C9F"/>
    <w:rsid w:val="008E0D30"/>
    <w:rsid w:val="008E2183"/>
    <w:rsid w:val="008E2B46"/>
    <w:rsid w:val="008E2CCF"/>
    <w:rsid w:val="008E37FD"/>
    <w:rsid w:val="008E3A00"/>
    <w:rsid w:val="008E3A9B"/>
    <w:rsid w:val="008E45E9"/>
    <w:rsid w:val="008E5704"/>
    <w:rsid w:val="008F0B59"/>
    <w:rsid w:val="008F0FDB"/>
    <w:rsid w:val="008F1286"/>
    <w:rsid w:val="008F3C05"/>
    <w:rsid w:val="008F3C12"/>
    <w:rsid w:val="008F3D57"/>
    <w:rsid w:val="008F408A"/>
    <w:rsid w:val="008F42BD"/>
    <w:rsid w:val="008F6CC1"/>
    <w:rsid w:val="008F7487"/>
    <w:rsid w:val="008F7517"/>
    <w:rsid w:val="008F7F4A"/>
    <w:rsid w:val="008F7F90"/>
    <w:rsid w:val="009057F3"/>
    <w:rsid w:val="00906074"/>
    <w:rsid w:val="00907E2E"/>
    <w:rsid w:val="00911FE2"/>
    <w:rsid w:val="00912E4D"/>
    <w:rsid w:val="00914AB7"/>
    <w:rsid w:val="00914BAB"/>
    <w:rsid w:val="00916350"/>
    <w:rsid w:val="009171B7"/>
    <w:rsid w:val="00917754"/>
    <w:rsid w:val="00917C71"/>
    <w:rsid w:val="009201F7"/>
    <w:rsid w:val="0092169D"/>
    <w:rsid w:val="00921E8B"/>
    <w:rsid w:val="00923DAF"/>
    <w:rsid w:val="00924329"/>
    <w:rsid w:val="0092588F"/>
    <w:rsid w:val="00926351"/>
    <w:rsid w:val="00926F50"/>
    <w:rsid w:val="009273D2"/>
    <w:rsid w:val="00927806"/>
    <w:rsid w:val="00927C79"/>
    <w:rsid w:val="00927D59"/>
    <w:rsid w:val="00927D77"/>
    <w:rsid w:val="00930D5E"/>
    <w:rsid w:val="00930EDC"/>
    <w:rsid w:val="00932745"/>
    <w:rsid w:val="00932844"/>
    <w:rsid w:val="00935004"/>
    <w:rsid w:val="009351E1"/>
    <w:rsid w:val="0094115A"/>
    <w:rsid w:val="009411CA"/>
    <w:rsid w:val="0094358D"/>
    <w:rsid w:val="00943E71"/>
    <w:rsid w:val="009455B5"/>
    <w:rsid w:val="00945BED"/>
    <w:rsid w:val="00945D29"/>
    <w:rsid w:val="00946B51"/>
    <w:rsid w:val="00953554"/>
    <w:rsid w:val="0095414A"/>
    <w:rsid w:val="00954775"/>
    <w:rsid w:val="00954E68"/>
    <w:rsid w:val="00955591"/>
    <w:rsid w:val="00955A48"/>
    <w:rsid w:val="009560CB"/>
    <w:rsid w:val="00960A31"/>
    <w:rsid w:val="0096134C"/>
    <w:rsid w:val="0096260E"/>
    <w:rsid w:val="00965F25"/>
    <w:rsid w:val="0096662C"/>
    <w:rsid w:val="00970A37"/>
    <w:rsid w:val="009719B7"/>
    <w:rsid w:val="00972216"/>
    <w:rsid w:val="009724FD"/>
    <w:rsid w:val="00975772"/>
    <w:rsid w:val="00976AC7"/>
    <w:rsid w:val="0097786B"/>
    <w:rsid w:val="00980F4A"/>
    <w:rsid w:val="00981916"/>
    <w:rsid w:val="00982D0B"/>
    <w:rsid w:val="009842AE"/>
    <w:rsid w:val="00987249"/>
    <w:rsid w:val="0098737D"/>
    <w:rsid w:val="009874D3"/>
    <w:rsid w:val="009907EC"/>
    <w:rsid w:val="009913DD"/>
    <w:rsid w:val="0099262F"/>
    <w:rsid w:val="00992770"/>
    <w:rsid w:val="00994AA0"/>
    <w:rsid w:val="00995B10"/>
    <w:rsid w:val="00995E78"/>
    <w:rsid w:val="0099656A"/>
    <w:rsid w:val="00997316"/>
    <w:rsid w:val="00997E39"/>
    <w:rsid w:val="009A0855"/>
    <w:rsid w:val="009A1234"/>
    <w:rsid w:val="009A12DB"/>
    <w:rsid w:val="009A1DCD"/>
    <w:rsid w:val="009A51E8"/>
    <w:rsid w:val="009A6C75"/>
    <w:rsid w:val="009B0A1E"/>
    <w:rsid w:val="009B1966"/>
    <w:rsid w:val="009B2A1C"/>
    <w:rsid w:val="009B41A5"/>
    <w:rsid w:val="009B474C"/>
    <w:rsid w:val="009B5B06"/>
    <w:rsid w:val="009B6B72"/>
    <w:rsid w:val="009B6D7C"/>
    <w:rsid w:val="009B6E2C"/>
    <w:rsid w:val="009B769E"/>
    <w:rsid w:val="009C20E2"/>
    <w:rsid w:val="009C36DB"/>
    <w:rsid w:val="009C4490"/>
    <w:rsid w:val="009C6BDD"/>
    <w:rsid w:val="009D0AF8"/>
    <w:rsid w:val="009D13B3"/>
    <w:rsid w:val="009D2AEA"/>
    <w:rsid w:val="009D2F7E"/>
    <w:rsid w:val="009D444F"/>
    <w:rsid w:val="009D5EAB"/>
    <w:rsid w:val="009D64FA"/>
    <w:rsid w:val="009D6990"/>
    <w:rsid w:val="009D709F"/>
    <w:rsid w:val="009D7ADC"/>
    <w:rsid w:val="009E0252"/>
    <w:rsid w:val="009E0519"/>
    <w:rsid w:val="009E0AE7"/>
    <w:rsid w:val="009E0B53"/>
    <w:rsid w:val="009E125D"/>
    <w:rsid w:val="009E1D13"/>
    <w:rsid w:val="009E25A5"/>
    <w:rsid w:val="009E3284"/>
    <w:rsid w:val="009E4E82"/>
    <w:rsid w:val="009E511D"/>
    <w:rsid w:val="009E5F7D"/>
    <w:rsid w:val="009E6619"/>
    <w:rsid w:val="009F0854"/>
    <w:rsid w:val="009F0BE1"/>
    <w:rsid w:val="009F171D"/>
    <w:rsid w:val="009F2CC6"/>
    <w:rsid w:val="009F57D3"/>
    <w:rsid w:val="009F5B96"/>
    <w:rsid w:val="00A039AD"/>
    <w:rsid w:val="00A047A2"/>
    <w:rsid w:val="00A05734"/>
    <w:rsid w:val="00A05E77"/>
    <w:rsid w:val="00A066D6"/>
    <w:rsid w:val="00A10DAE"/>
    <w:rsid w:val="00A113A8"/>
    <w:rsid w:val="00A11FD8"/>
    <w:rsid w:val="00A13BD2"/>
    <w:rsid w:val="00A14B40"/>
    <w:rsid w:val="00A16430"/>
    <w:rsid w:val="00A175CB"/>
    <w:rsid w:val="00A17FDC"/>
    <w:rsid w:val="00A216FA"/>
    <w:rsid w:val="00A227B0"/>
    <w:rsid w:val="00A22D9E"/>
    <w:rsid w:val="00A235C3"/>
    <w:rsid w:val="00A239B3"/>
    <w:rsid w:val="00A3055F"/>
    <w:rsid w:val="00A31810"/>
    <w:rsid w:val="00A31DEB"/>
    <w:rsid w:val="00A31F42"/>
    <w:rsid w:val="00A36299"/>
    <w:rsid w:val="00A37387"/>
    <w:rsid w:val="00A402AD"/>
    <w:rsid w:val="00A405CD"/>
    <w:rsid w:val="00A4063F"/>
    <w:rsid w:val="00A40657"/>
    <w:rsid w:val="00A41A15"/>
    <w:rsid w:val="00A429D9"/>
    <w:rsid w:val="00A447CF"/>
    <w:rsid w:val="00A4497B"/>
    <w:rsid w:val="00A46C63"/>
    <w:rsid w:val="00A4776C"/>
    <w:rsid w:val="00A47C43"/>
    <w:rsid w:val="00A50168"/>
    <w:rsid w:val="00A501C8"/>
    <w:rsid w:val="00A504FE"/>
    <w:rsid w:val="00A5141F"/>
    <w:rsid w:val="00A52922"/>
    <w:rsid w:val="00A55B05"/>
    <w:rsid w:val="00A6010A"/>
    <w:rsid w:val="00A60BA4"/>
    <w:rsid w:val="00A60D81"/>
    <w:rsid w:val="00A60E3D"/>
    <w:rsid w:val="00A61A3C"/>
    <w:rsid w:val="00A61FD7"/>
    <w:rsid w:val="00A63068"/>
    <w:rsid w:val="00A67281"/>
    <w:rsid w:val="00A70C03"/>
    <w:rsid w:val="00A737A4"/>
    <w:rsid w:val="00A74DFF"/>
    <w:rsid w:val="00A76058"/>
    <w:rsid w:val="00A80C42"/>
    <w:rsid w:val="00A8316B"/>
    <w:rsid w:val="00A8486D"/>
    <w:rsid w:val="00A854FF"/>
    <w:rsid w:val="00A85C33"/>
    <w:rsid w:val="00A8617B"/>
    <w:rsid w:val="00A864AD"/>
    <w:rsid w:val="00A87AF3"/>
    <w:rsid w:val="00A87F5C"/>
    <w:rsid w:val="00A9238F"/>
    <w:rsid w:val="00A9316E"/>
    <w:rsid w:val="00A941E4"/>
    <w:rsid w:val="00A9481C"/>
    <w:rsid w:val="00A94F93"/>
    <w:rsid w:val="00A97065"/>
    <w:rsid w:val="00AA2B68"/>
    <w:rsid w:val="00AA2CEF"/>
    <w:rsid w:val="00AA35D1"/>
    <w:rsid w:val="00AA6205"/>
    <w:rsid w:val="00AA708C"/>
    <w:rsid w:val="00AA75C7"/>
    <w:rsid w:val="00AA7741"/>
    <w:rsid w:val="00AA7C55"/>
    <w:rsid w:val="00AB0852"/>
    <w:rsid w:val="00AB09F9"/>
    <w:rsid w:val="00AB0A7E"/>
    <w:rsid w:val="00AB2757"/>
    <w:rsid w:val="00AB3345"/>
    <w:rsid w:val="00AB415B"/>
    <w:rsid w:val="00AB442D"/>
    <w:rsid w:val="00AB5518"/>
    <w:rsid w:val="00AB5F9D"/>
    <w:rsid w:val="00AB6A9C"/>
    <w:rsid w:val="00AB6CBB"/>
    <w:rsid w:val="00AC00A9"/>
    <w:rsid w:val="00AC0E82"/>
    <w:rsid w:val="00AC117E"/>
    <w:rsid w:val="00AC3610"/>
    <w:rsid w:val="00AC370A"/>
    <w:rsid w:val="00AC3F0C"/>
    <w:rsid w:val="00AC76D0"/>
    <w:rsid w:val="00AD0E8A"/>
    <w:rsid w:val="00AD10A5"/>
    <w:rsid w:val="00AD1CD5"/>
    <w:rsid w:val="00AD5A43"/>
    <w:rsid w:val="00AD6D74"/>
    <w:rsid w:val="00AE2719"/>
    <w:rsid w:val="00AE30CC"/>
    <w:rsid w:val="00AE3C29"/>
    <w:rsid w:val="00AE4175"/>
    <w:rsid w:val="00AE4273"/>
    <w:rsid w:val="00AE4454"/>
    <w:rsid w:val="00AE48C6"/>
    <w:rsid w:val="00AE6868"/>
    <w:rsid w:val="00AE6DE6"/>
    <w:rsid w:val="00AE7955"/>
    <w:rsid w:val="00AF059A"/>
    <w:rsid w:val="00AF098D"/>
    <w:rsid w:val="00AF1173"/>
    <w:rsid w:val="00AF11CA"/>
    <w:rsid w:val="00AF2E0D"/>
    <w:rsid w:val="00AF36DF"/>
    <w:rsid w:val="00AF6402"/>
    <w:rsid w:val="00AF7CD1"/>
    <w:rsid w:val="00B016E8"/>
    <w:rsid w:val="00B020C7"/>
    <w:rsid w:val="00B02934"/>
    <w:rsid w:val="00B0466C"/>
    <w:rsid w:val="00B06FE4"/>
    <w:rsid w:val="00B104B4"/>
    <w:rsid w:val="00B1284E"/>
    <w:rsid w:val="00B13C92"/>
    <w:rsid w:val="00B14992"/>
    <w:rsid w:val="00B20CEA"/>
    <w:rsid w:val="00B223A3"/>
    <w:rsid w:val="00B23E4C"/>
    <w:rsid w:val="00B2477E"/>
    <w:rsid w:val="00B254F3"/>
    <w:rsid w:val="00B26B92"/>
    <w:rsid w:val="00B275B3"/>
    <w:rsid w:val="00B307AC"/>
    <w:rsid w:val="00B3161D"/>
    <w:rsid w:val="00B32468"/>
    <w:rsid w:val="00B328E6"/>
    <w:rsid w:val="00B329CF"/>
    <w:rsid w:val="00B32C22"/>
    <w:rsid w:val="00B34980"/>
    <w:rsid w:val="00B366A6"/>
    <w:rsid w:val="00B40B17"/>
    <w:rsid w:val="00B42720"/>
    <w:rsid w:val="00B427FF"/>
    <w:rsid w:val="00B42D64"/>
    <w:rsid w:val="00B4345C"/>
    <w:rsid w:val="00B43BF0"/>
    <w:rsid w:val="00B43C09"/>
    <w:rsid w:val="00B44281"/>
    <w:rsid w:val="00B44396"/>
    <w:rsid w:val="00B4523A"/>
    <w:rsid w:val="00B453B2"/>
    <w:rsid w:val="00B45CCA"/>
    <w:rsid w:val="00B45E54"/>
    <w:rsid w:val="00B52261"/>
    <w:rsid w:val="00B5474A"/>
    <w:rsid w:val="00B57ABE"/>
    <w:rsid w:val="00B61DE6"/>
    <w:rsid w:val="00B6336C"/>
    <w:rsid w:val="00B65C79"/>
    <w:rsid w:val="00B65E88"/>
    <w:rsid w:val="00B675B7"/>
    <w:rsid w:val="00B71B4A"/>
    <w:rsid w:val="00B76387"/>
    <w:rsid w:val="00B76A7F"/>
    <w:rsid w:val="00B77FC7"/>
    <w:rsid w:val="00B8082C"/>
    <w:rsid w:val="00B82310"/>
    <w:rsid w:val="00B829AD"/>
    <w:rsid w:val="00B83494"/>
    <w:rsid w:val="00B83728"/>
    <w:rsid w:val="00B85334"/>
    <w:rsid w:val="00B853C2"/>
    <w:rsid w:val="00B85459"/>
    <w:rsid w:val="00B85628"/>
    <w:rsid w:val="00B85F3F"/>
    <w:rsid w:val="00B86473"/>
    <w:rsid w:val="00B869C5"/>
    <w:rsid w:val="00B902D7"/>
    <w:rsid w:val="00B90D32"/>
    <w:rsid w:val="00B9106C"/>
    <w:rsid w:val="00B92248"/>
    <w:rsid w:val="00B93394"/>
    <w:rsid w:val="00B937E4"/>
    <w:rsid w:val="00B93943"/>
    <w:rsid w:val="00BA11D9"/>
    <w:rsid w:val="00BA328F"/>
    <w:rsid w:val="00BA387E"/>
    <w:rsid w:val="00BA5081"/>
    <w:rsid w:val="00BA50F2"/>
    <w:rsid w:val="00BA6919"/>
    <w:rsid w:val="00BB2275"/>
    <w:rsid w:val="00BB2ECB"/>
    <w:rsid w:val="00BB31DA"/>
    <w:rsid w:val="00BB48CC"/>
    <w:rsid w:val="00BB4F7A"/>
    <w:rsid w:val="00BB7479"/>
    <w:rsid w:val="00BB790D"/>
    <w:rsid w:val="00BC07A9"/>
    <w:rsid w:val="00BC1AD0"/>
    <w:rsid w:val="00BC3ACF"/>
    <w:rsid w:val="00BC720C"/>
    <w:rsid w:val="00BC7A15"/>
    <w:rsid w:val="00BD0BE5"/>
    <w:rsid w:val="00BD3C45"/>
    <w:rsid w:val="00BD7171"/>
    <w:rsid w:val="00BD790E"/>
    <w:rsid w:val="00BE2347"/>
    <w:rsid w:val="00BE236A"/>
    <w:rsid w:val="00BE26C6"/>
    <w:rsid w:val="00BE2735"/>
    <w:rsid w:val="00BE2835"/>
    <w:rsid w:val="00BE3A64"/>
    <w:rsid w:val="00BE3CA5"/>
    <w:rsid w:val="00BE3E14"/>
    <w:rsid w:val="00BE4897"/>
    <w:rsid w:val="00BE4F65"/>
    <w:rsid w:val="00BE6579"/>
    <w:rsid w:val="00BE6C55"/>
    <w:rsid w:val="00BE6F27"/>
    <w:rsid w:val="00BE7067"/>
    <w:rsid w:val="00BF0025"/>
    <w:rsid w:val="00BF033D"/>
    <w:rsid w:val="00BF0C9A"/>
    <w:rsid w:val="00BF1B6C"/>
    <w:rsid w:val="00BF1C92"/>
    <w:rsid w:val="00BF2427"/>
    <w:rsid w:val="00BF32BF"/>
    <w:rsid w:val="00BF388D"/>
    <w:rsid w:val="00BF38BD"/>
    <w:rsid w:val="00BF4E63"/>
    <w:rsid w:val="00BF5A11"/>
    <w:rsid w:val="00BF5FE7"/>
    <w:rsid w:val="00BF6103"/>
    <w:rsid w:val="00BF6262"/>
    <w:rsid w:val="00C02745"/>
    <w:rsid w:val="00C0323F"/>
    <w:rsid w:val="00C04395"/>
    <w:rsid w:val="00C04E1C"/>
    <w:rsid w:val="00C05207"/>
    <w:rsid w:val="00C06165"/>
    <w:rsid w:val="00C06873"/>
    <w:rsid w:val="00C06E93"/>
    <w:rsid w:val="00C071AC"/>
    <w:rsid w:val="00C106AC"/>
    <w:rsid w:val="00C10FAE"/>
    <w:rsid w:val="00C11B3D"/>
    <w:rsid w:val="00C11F2D"/>
    <w:rsid w:val="00C16595"/>
    <w:rsid w:val="00C1729C"/>
    <w:rsid w:val="00C17316"/>
    <w:rsid w:val="00C174E8"/>
    <w:rsid w:val="00C2037C"/>
    <w:rsid w:val="00C2051F"/>
    <w:rsid w:val="00C221C8"/>
    <w:rsid w:val="00C22221"/>
    <w:rsid w:val="00C2395C"/>
    <w:rsid w:val="00C256EE"/>
    <w:rsid w:val="00C258C1"/>
    <w:rsid w:val="00C265A2"/>
    <w:rsid w:val="00C270AF"/>
    <w:rsid w:val="00C27156"/>
    <w:rsid w:val="00C32213"/>
    <w:rsid w:val="00C33D8C"/>
    <w:rsid w:val="00C346A4"/>
    <w:rsid w:val="00C402A3"/>
    <w:rsid w:val="00C408B5"/>
    <w:rsid w:val="00C43F01"/>
    <w:rsid w:val="00C44183"/>
    <w:rsid w:val="00C45D37"/>
    <w:rsid w:val="00C46AAA"/>
    <w:rsid w:val="00C509EF"/>
    <w:rsid w:val="00C50B18"/>
    <w:rsid w:val="00C50CCA"/>
    <w:rsid w:val="00C51597"/>
    <w:rsid w:val="00C53270"/>
    <w:rsid w:val="00C53372"/>
    <w:rsid w:val="00C55027"/>
    <w:rsid w:val="00C573AD"/>
    <w:rsid w:val="00C574FC"/>
    <w:rsid w:val="00C57F11"/>
    <w:rsid w:val="00C61022"/>
    <w:rsid w:val="00C610F8"/>
    <w:rsid w:val="00C630F8"/>
    <w:rsid w:val="00C63A89"/>
    <w:rsid w:val="00C66378"/>
    <w:rsid w:val="00C66966"/>
    <w:rsid w:val="00C67655"/>
    <w:rsid w:val="00C67809"/>
    <w:rsid w:val="00C67839"/>
    <w:rsid w:val="00C70EAF"/>
    <w:rsid w:val="00C71208"/>
    <w:rsid w:val="00C714C7"/>
    <w:rsid w:val="00C71F22"/>
    <w:rsid w:val="00C723BA"/>
    <w:rsid w:val="00C72893"/>
    <w:rsid w:val="00C767EB"/>
    <w:rsid w:val="00C77CED"/>
    <w:rsid w:val="00C8008D"/>
    <w:rsid w:val="00C800E0"/>
    <w:rsid w:val="00C813C8"/>
    <w:rsid w:val="00C8223C"/>
    <w:rsid w:val="00C87AA4"/>
    <w:rsid w:val="00C91219"/>
    <w:rsid w:val="00C9219C"/>
    <w:rsid w:val="00C94A03"/>
    <w:rsid w:val="00C9530F"/>
    <w:rsid w:val="00CA3A3C"/>
    <w:rsid w:val="00CA48D5"/>
    <w:rsid w:val="00CA5A15"/>
    <w:rsid w:val="00CA6319"/>
    <w:rsid w:val="00CA6452"/>
    <w:rsid w:val="00CA668F"/>
    <w:rsid w:val="00CA7421"/>
    <w:rsid w:val="00CB04B4"/>
    <w:rsid w:val="00CB24DA"/>
    <w:rsid w:val="00CB2CE7"/>
    <w:rsid w:val="00CB420F"/>
    <w:rsid w:val="00CB5DA1"/>
    <w:rsid w:val="00CB6084"/>
    <w:rsid w:val="00CB7E63"/>
    <w:rsid w:val="00CC27A6"/>
    <w:rsid w:val="00CC47B1"/>
    <w:rsid w:val="00CC57FF"/>
    <w:rsid w:val="00CC6ED1"/>
    <w:rsid w:val="00CD0687"/>
    <w:rsid w:val="00CD2DE2"/>
    <w:rsid w:val="00CD34A3"/>
    <w:rsid w:val="00CD3BF6"/>
    <w:rsid w:val="00CD3E79"/>
    <w:rsid w:val="00CD6717"/>
    <w:rsid w:val="00CD740E"/>
    <w:rsid w:val="00CD75A7"/>
    <w:rsid w:val="00CE040B"/>
    <w:rsid w:val="00CE096B"/>
    <w:rsid w:val="00CE1EE7"/>
    <w:rsid w:val="00CE203D"/>
    <w:rsid w:val="00CE36A7"/>
    <w:rsid w:val="00CE3D15"/>
    <w:rsid w:val="00CE496D"/>
    <w:rsid w:val="00CE4E26"/>
    <w:rsid w:val="00CE545D"/>
    <w:rsid w:val="00CE599D"/>
    <w:rsid w:val="00CE612F"/>
    <w:rsid w:val="00CE6BB0"/>
    <w:rsid w:val="00CE78B8"/>
    <w:rsid w:val="00CF07C5"/>
    <w:rsid w:val="00CF1D58"/>
    <w:rsid w:val="00CF2529"/>
    <w:rsid w:val="00CF45D8"/>
    <w:rsid w:val="00CF7242"/>
    <w:rsid w:val="00D00378"/>
    <w:rsid w:val="00D0086E"/>
    <w:rsid w:val="00D01439"/>
    <w:rsid w:val="00D03B95"/>
    <w:rsid w:val="00D0416B"/>
    <w:rsid w:val="00D05B2C"/>
    <w:rsid w:val="00D11A0A"/>
    <w:rsid w:val="00D122ED"/>
    <w:rsid w:val="00D126D4"/>
    <w:rsid w:val="00D135B2"/>
    <w:rsid w:val="00D14CAE"/>
    <w:rsid w:val="00D14F43"/>
    <w:rsid w:val="00D15936"/>
    <w:rsid w:val="00D15F7D"/>
    <w:rsid w:val="00D16718"/>
    <w:rsid w:val="00D16E3C"/>
    <w:rsid w:val="00D17846"/>
    <w:rsid w:val="00D20058"/>
    <w:rsid w:val="00D201FA"/>
    <w:rsid w:val="00D20632"/>
    <w:rsid w:val="00D21091"/>
    <w:rsid w:val="00D2124E"/>
    <w:rsid w:val="00D213C4"/>
    <w:rsid w:val="00D2503E"/>
    <w:rsid w:val="00D276FA"/>
    <w:rsid w:val="00D27A3C"/>
    <w:rsid w:val="00D27C5F"/>
    <w:rsid w:val="00D30CF0"/>
    <w:rsid w:val="00D30F81"/>
    <w:rsid w:val="00D32D54"/>
    <w:rsid w:val="00D32FF2"/>
    <w:rsid w:val="00D34363"/>
    <w:rsid w:val="00D34489"/>
    <w:rsid w:val="00D366D8"/>
    <w:rsid w:val="00D36CF7"/>
    <w:rsid w:val="00D36FF3"/>
    <w:rsid w:val="00D3712C"/>
    <w:rsid w:val="00D374B2"/>
    <w:rsid w:val="00D37CFB"/>
    <w:rsid w:val="00D41F84"/>
    <w:rsid w:val="00D4245E"/>
    <w:rsid w:val="00D425EC"/>
    <w:rsid w:val="00D42C29"/>
    <w:rsid w:val="00D43210"/>
    <w:rsid w:val="00D43ED7"/>
    <w:rsid w:val="00D44C6A"/>
    <w:rsid w:val="00D452B1"/>
    <w:rsid w:val="00D47035"/>
    <w:rsid w:val="00D47C0D"/>
    <w:rsid w:val="00D50169"/>
    <w:rsid w:val="00D50266"/>
    <w:rsid w:val="00D5079B"/>
    <w:rsid w:val="00D5259F"/>
    <w:rsid w:val="00D5346B"/>
    <w:rsid w:val="00D567C4"/>
    <w:rsid w:val="00D603FD"/>
    <w:rsid w:val="00D6057F"/>
    <w:rsid w:val="00D61039"/>
    <w:rsid w:val="00D630AB"/>
    <w:rsid w:val="00D64ACA"/>
    <w:rsid w:val="00D655BD"/>
    <w:rsid w:val="00D66788"/>
    <w:rsid w:val="00D66EEA"/>
    <w:rsid w:val="00D675C1"/>
    <w:rsid w:val="00D70419"/>
    <w:rsid w:val="00D70603"/>
    <w:rsid w:val="00D717EC"/>
    <w:rsid w:val="00D71805"/>
    <w:rsid w:val="00D72C36"/>
    <w:rsid w:val="00D76358"/>
    <w:rsid w:val="00D7655F"/>
    <w:rsid w:val="00D76B6C"/>
    <w:rsid w:val="00D773C7"/>
    <w:rsid w:val="00D7782C"/>
    <w:rsid w:val="00D80758"/>
    <w:rsid w:val="00D81A5C"/>
    <w:rsid w:val="00D82F19"/>
    <w:rsid w:val="00D859A9"/>
    <w:rsid w:val="00D85BCE"/>
    <w:rsid w:val="00D904E6"/>
    <w:rsid w:val="00D90A53"/>
    <w:rsid w:val="00D90D07"/>
    <w:rsid w:val="00D913A4"/>
    <w:rsid w:val="00D91800"/>
    <w:rsid w:val="00D94997"/>
    <w:rsid w:val="00D94A54"/>
    <w:rsid w:val="00D94CDF"/>
    <w:rsid w:val="00D95356"/>
    <w:rsid w:val="00D96719"/>
    <w:rsid w:val="00D9718A"/>
    <w:rsid w:val="00D97C46"/>
    <w:rsid w:val="00DA0358"/>
    <w:rsid w:val="00DA063B"/>
    <w:rsid w:val="00DA1EAC"/>
    <w:rsid w:val="00DA22AF"/>
    <w:rsid w:val="00DA5415"/>
    <w:rsid w:val="00DA6808"/>
    <w:rsid w:val="00DA692D"/>
    <w:rsid w:val="00DA6D27"/>
    <w:rsid w:val="00DA6E27"/>
    <w:rsid w:val="00DA718F"/>
    <w:rsid w:val="00DB0EDD"/>
    <w:rsid w:val="00DB3887"/>
    <w:rsid w:val="00DB38E8"/>
    <w:rsid w:val="00DB4542"/>
    <w:rsid w:val="00DB4761"/>
    <w:rsid w:val="00DB6429"/>
    <w:rsid w:val="00DB643B"/>
    <w:rsid w:val="00DB6A05"/>
    <w:rsid w:val="00DB7491"/>
    <w:rsid w:val="00DB7E43"/>
    <w:rsid w:val="00DC1B93"/>
    <w:rsid w:val="00DC24EB"/>
    <w:rsid w:val="00DC45F9"/>
    <w:rsid w:val="00DC7408"/>
    <w:rsid w:val="00DC74E3"/>
    <w:rsid w:val="00DD263A"/>
    <w:rsid w:val="00DD41F8"/>
    <w:rsid w:val="00DD4553"/>
    <w:rsid w:val="00DD4EC5"/>
    <w:rsid w:val="00DD5BFE"/>
    <w:rsid w:val="00DD62A4"/>
    <w:rsid w:val="00DD7232"/>
    <w:rsid w:val="00DE35DB"/>
    <w:rsid w:val="00DE446B"/>
    <w:rsid w:val="00DE48E9"/>
    <w:rsid w:val="00DE509E"/>
    <w:rsid w:val="00DE5C2E"/>
    <w:rsid w:val="00DE68B9"/>
    <w:rsid w:val="00DE6B31"/>
    <w:rsid w:val="00DE7056"/>
    <w:rsid w:val="00DE7105"/>
    <w:rsid w:val="00DF0841"/>
    <w:rsid w:val="00DF0DDB"/>
    <w:rsid w:val="00DF1132"/>
    <w:rsid w:val="00DF279C"/>
    <w:rsid w:val="00DF3F65"/>
    <w:rsid w:val="00DF6EE6"/>
    <w:rsid w:val="00DF743F"/>
    <w:rsid w:val="00DF7769"/>
    <w:rsid w:val="00E00B8C"/>
    <w:rsid w:val="00E00CED"/>
    <w:rsid w:val="00E010C0"/>
    <w:rsid w:val="00E0178D"/>
    <w:rsid w:val="00E01D41"/>
    <w:rsid w:val="00E02725"/>
    <w:rsid w:val="00E03BFA"/>
    <w:rsid w:val="00E04762"/>
    <w:rsid w:val="00E049D9"/>
    <w:rsid w:val="00E0699D"/>
    <w:rsid w:val="00E07A76"/>
    <w:rsid w:val="00E07D27"/>
    <w:rsid w:val="00E105F0"/>
    <w:rsid w:val="00E10A3F"/>
    <w:rsid w:val="00E12104"/>
    <w:rsid w:val="00E127D2"/>
    <w:rsid w:val="00E12966"/>
    <w:rsid w:val="00E21EC2"/>
    <w:rsid w:val="00E22D0F"/>
    <w:rsid w:val="00E24988"/>
    <w:rsid w:val="00E24C3E"/>
    <w:rsid w:val="00E2629A"/>
    <w:rsid w:val="00E2685E"/>
    <w:rsid w:val="00E26F5B"/>
    <w:rsid w:val="00E32A23"/>
    <w:rsid w:val="00E3316F"/>
    <w:rsid w:val="00E33205"/>
    <w:rsid w:val="00E3457A"/>
    <w:rsid w:val="00E36EA7"/>
    <w:rsid w:val="00E37624"/>
    <w:rsid w:val="00E379A4"/>
    <w:rsid w:val="00E4016D"/>
    <w:rsid w:val="00E40700"/>
    <w:rsid w:val="00E41C8A"/>
    <w:rsid w:val="00E41F88"/>
    <w:rsid w:val="00E428A9"/>
    <w:rsid w:val="00E44A32"/>
    <w:rsid w:val="00E46507"/>
    <w:rsid w:val="00E46B5B"/>
    <w:rsid w:val="00E505BD"/>
    <w:rsid w:val="00E50D43"/>
    <w:rsid w:val="00E51E56"/>
    <w:rsid w:val="00E52774"/>
    <w:rsid w:val="00E53534"/>
    <w:rsid w:val="00E54045"/>
    <w:rsid w:val="00E559EC"/>
    <w:rsid w:val="00E5608F"/>
    <w:rsid w:val="00E60F19"/>
    <w:rsid w:val="00E6108A"/>
    <w:rsid w:val="00E61F35"/>
    <w:rsid w:val="00E635C6"/>
    <w:rsid w:val="00E63D82"/>
    <w:rsid w:val="00E647B1"/>
    <w:rsid w:val="00E652BC"/>
    <w:rsid w:val="00E65F37"/>
    <w:rsid w:val="00E65FAB"/>
    <w:rsid w:val="00E67128"/>
    <w:rsid w:val="00E6772A"/>
    <w:rsid w:val="00E67DA7"/>
    <w:rsid w:val="00E67DE0"/>
    <w:rsid w:val="00E70EDF"/>
    <w:rsid w:val="00E71CC4"/>
    <w:rsid w:val="00E73A36"/>
    <w:rsid w:val="00E74B3A"/>
    <w:rsid w:val="00E75245"/>
    <w:rsid w:val="00E76804"/>
    <w:rsid w:val="00E768D4"/>
    <w:rsid w:val="00E80797"/>
    <w:rsid w:val="00E80B83"/>
    <w:rsid w:val="00E81AB0"/>
    <w:rsid w:val="00E820A5"/>
    <w:rsid w:val="00E82652"/>
    <w:rsid w:val="00E8457C"/>
    <w:rsid w:val="00E8522C"/>
    <w:rsid w:val="00E86073"/>
    <w:rsid w:val="00E87E67"/>
    <w:rsid w:val="00E92AA7"/>
    <w:rsid w:val="00E9313D"/>
    <w:rsid w:val="00E948FA"/>
    <w:rsid w:val="00E96275"/>
    <w:rsid w:val="00E9742A"/>
    <w:rsid w:val="00EA0827"/>
    <w:rsid w:val="00EA0B6A"/>
    <w:rsid w:val="00EA0D36"/>
    <w:rsid w:val="00EA2835"/>
    <w:rsid w:val="00EA48A4"/>
    <w:rsid w:val="00EA52C4"/>
    <w:rsid w:val="00EA639A"/>
    <w:rsid w:val="00EA79B4"/>
    <w:rsid w:val="00EB0C1A"/>
    <w:rsid w:val="00EB0ED4"/>
    <w:rsid w:val="00EB17D1"/>
    <w:rsid w:val="00EB2667"/>
    <w:rsid w:val="00EB2883"/>
    <w:rsid w:val="00EB32CA"/>
    <w:rsid w:val="00EB3438"/>
    <w:rsid w:val="00EB51A2"/>
    <w:rsid w:val="00EB5611"/>
    <w:rsid w:val="00EC2091"/>
    <w:rsid w:val="00EC428B"/>
    <w:rsid w:val="00EC738E"/>
    <w:rsid w:val="00EC7B7F"/>
    <w:rsid w:val="00ED0F7D"/>
    <w:rsid w:val="00ED2662"/>
    <w:rsid w:val="00ED3005"/>
    <w:rsid w:val="00ED366D"/>
    <w:rsid w:val="00ED67BE"/>
    <w:rsid w:val="00ED6E80"/>
    <w:rsid w:val="00ED78BE"/>
    <w:rsid w:val="00EE07D7"/>
    <w:rsid w:val="00EE0D7B"/>
    <w:rsid w:val="00EE1A31"/>
    <w:rsid w:val="00EE3891"/>
    <w:rsid w:val="00EE69D5"/>
    <w:rsid w:val="00EE71CF"/>
    <w:rsid w:val="00EF2BF6"/>
    <w:rsid w:val="00EF401B"/>
    <w:rsid w:val="00EF58AF"/>
    <w:rsid w:val="00EF6174"/>
    <w:rsid w:val="00EF6CCD"/>
    <w:rsid w:val="00F00076"/>
    <w:rsid w:val="00F00A1D"/>
    <w:rsid w:val="00F0204D"/>
    <w:rsid w:val="00F02080"/>
    <w:rsid w:val="00F04082"/>
    <w:rsid w:val="00F046D0"/>
    <w:rsid w:val="00F04718"/>
    <w:rsid w:val="00F05A34"/>
    <w:rsid w:val="00F110A7"/>
    <w:rsid w:val="00F12E24"/>
    <w:rsid w:val="00F136E8"/>
    <w:rsid w:val="00F14B8C"/>
    <w:rsid w:val="00F15180"/>
    <w:rsid w:val="00F15BAA"/>
    <w:rsid w:val="00F175B8"/>
    <w:rsid w:val="00F21EF0"/>
    <w:rsid w:val="00F22639"/>
    <w:rsid w:val="00F2409A"/>
    <w:rsid w:val="00F24B97"/>
    <w:rsid w:val="00F251D9"/>
    <w:rsid w:val="00F252F4"/>
    <w:rsid w:val="00F25638"/>
    <w:rsid w:val="00F26141"/>
    <w:rsid w:val="00F26430"/>
    <w:rsid w:val="00F26896"/>
    <w:rsid w:val="00F270D9"/>
    <w:rsid w:val="00F271E3"/>
    <w:rsid w:val="00F31566"/>
    <w:rsid w:val="00F33DF7"/>
    <w:rsid w:val="00F4039C"/>
    <w:rsid w:val="00F409E1"/>
    <w:rsid w:val="00F40A0B"/>
    <w:rsid w:val="00F42F2F"/>
    <w:rsid w:val="00F44156"/>
    <w:rsid w:val="00F4632D"/>
    <w:rsid w:val="00F52504"/>
    <w:rsid w:val="00F54601"/>
    <w:rsid w:val="00F55079"/>
    <w:rsid w:val="00F55352"/>
    <w:rsid w:val="00F554EB"/>
    <w:rsid w:val="00F5600D"/>
    <w:rsid w:val="00F56B71"/>
    <w:rsid w:val="00F576F6"/>
    <w:rsid w:val="00F57C1E"/>
    <w:rsid w:val="00F57ECD"/>
    <w:rsid w:val="00F609CF"/>
    <w:rsid w:val="00F61029"/>
    <w:rsid w:val="00F61492"/>
    <w:rsid w:val="00F62F96"/>
    <w:rsid w:val="00F63087"/>
    <w:rsid w:val="00F65B69"/>
    <w:rsid w:val="00F65FE2"/>
    <w:rsid w:val="00F66EF9"/>
    <w:rsid w:val="00F670F0"/>
    <w:rsid w:val="00F6761B"/>
    <w:rsid w:val="00F715BB"/>
    <w:rsid w:val="00F71CBE"/>
    <w:rsid w:val="00F72382"/>
    <w:rsid w:val="00F72696"/>
    <w:rsid w:val="00F73736"/>
    <w:rsid w:val="00F739E2"/>
    <w:rsid w:val="00F73BD8"/>
    <w:rsid w:val="00F75AE9"/>
    <w:rsid w:val="00F75D1B"/>
    <w:rsid w:val="00F76BBC"/>
    <w:rsid w:val="00F775BE"/>
    <w:rsid w:val="00F80077"/>
    <w:rsid w:val="00F81969"/>
    <w:rsid w:val="00F858C8"/>
    <w:rsid w:val="00F8705F"/>
    <w:rsid w:val="00F90C3B"/>
    <w:rsid w:val="00F9188C"/>
    <w:rsid w:val="00F93C56"/>
    <w:rsid w:val="00F949E3"/>
    <w:rsid w:val="00F9577A"/>
    <w:rsid w:val="00F975F6"/>
    <w:rsid w:val="00FA0181"/>
    <w:rsid w:val="00FA05DA"/>
    <w:rsid w:val="00FA17EF"/>
    <w:rsid w:val="00FA203B"/>
    <w:rsid w:val="00FA5756"/>
    <w:rsid w:val="00FA5897"/>
    <w:rsid w:val="00FB01A2"/>
    <w:rsid w:val="00FB030E"/>
    <w:rsid w:val="00FB0564"/>
    <w:rsid w:val="00FB1A4D"/>
    <w:rsid w:val="00FB360F"/>
    <w:rsid w:val="00FB4584"/>
    <w:rsid w:val="00FB4895"/>
    <w:rsid w:val="00FB4C30"/>
    <w:rsid w:val="00FB614F"/>
    <w:rsid w:val="00FB71F6"/>
    <w:rsid w:val="00FB74B1"/>
    <w:rsid w:val="00FC086C"/>
    <w:rsid w:val="00FC0EAE"/>
    <w:rsid w:val="00FC12D1"/>
    <w:rsid w:val="00FC1320"/>
    <w:rsid w:val="00FC2571"/>
    <w:rsid w:val="00FC3446"/>
    <w:rsid w:val="00FC50B8"/>
    <w:rsid w:val="00FC6FDC"/>
    <w:rsid w:val="00FC7441"/>
    <w:rsid w:val="00FC77C8"/>
    <w:rsid w:val="00FC7F98"/>
    <w:rsid w:val="00FD0E54"/>
    <w:rsid w:val="00FD2ADF"/>
    <w:rsid w:val="00FD3574"/>
    <w:rsid w:val="00FD3FFC"/>
    <w:rsid w:val="00FD5B46"/>
    <w:rsid w:val="00FD5F56"/>
    <w:rsid w:val="00FD6E53"/>
    <w:rsid w:val="00FD729F"/>
    <w:rsid w:val="00FD7E25"/>
    <w:rsid w:val="00FE0BCD"/>
    <w:rsid w:val="00FE1855"/>
    <w:rsid w:val="00FE1DD0"/>
    <w:rsid w:val="00FE2B44"/>
    <w:rsid w:val="00FE3D77"/>
    <w:rsid w:val="00FE40E8"/>
    <w:rsid w:val="00FE4528"/>
    <w:rsid w:val="00FE4B8D"/>
    <w:rsid w:val="00FE546D"/>
    <w:rsid w:val="00FE5BFC"/>
    <w:rsid w:val="00FE5EA9"/>
    <w:rsid w:val="00FE74E2"/>
    <w:rsid w:val="00FF23E4"/>
    <w:rsid w:val="00FF2540"/>
    <w:rsid w:val="00FF36EC"/>
    <w:rsid w:val="00FF468E"/>
    <w:rsid w:val="00FF57DE"/>
    <w:rsid w:val="00FF780A"/>
    <w:rsid w:val="20608600"/>
    <w:rsid w:val="2C718808"/>
    <w:rsid w:val="51A20094"/>
    <w:rsid w:val="53885B2E"/>
    <w:rsid w:val="78B137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956E"/>
  <w15:docId w15:val="{005232BB-E7CB-4C02-A4D6-12E2C8E5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66"/>
  </w:style>
  <w:style w:type="paragraph" w:styleId="Heading1">
    <w:name w:val="heading 1"/>
    <w:basedOn w:val="Normal"/>
    <w:next w:val="Normal"/>
    <w:link w:val="Heading1Char"/>
    <w:uiPriority w:val="9"/>
    <w:qFormat/>
    <w:rsid w:val="007E30AB"/>
    <w:pPr>
      <w:keepNext/>
      <w:keepLines/>
      <w:spacing w:before="360"/>
      <w:outlineLvl w:val="0"/>
    </w:pPr>
    <w:rPr>
      <w:rFonts w:asciiTheme="majorHAnsi" w:eastAsiaTheme="majorEastAsia" w:hAnsiTheme="majorHAnsi" w:cstheme="majorBidi"/>
      <w:b/>
      <w:color w:val="004E7D"/>
      <w:sz w:val="36"/>
    </w:rPr>
  </w:style>
  <w:style w:type="paragraph" w:styleId="Heading2">
    <w:name w:val="heading 2"/>
    <w:basedOn w:val="Normal"/>
    <w:next w:val="Normal"/>
    <w:link w:val="Heading2Char"/>
    <w:uiPriority w:val="9"/>
    <w:qFormat/>
    <w:rsid w:val="007E30AB"/>
    <w:pPr>
      <w:keepNext/>
      <w:keepLines/>
      <w:spacing w:before="240"/>
      <w:outlineLvl w:val="1"/>
    </w:pPr>
    <w:rPr>
      <w:rFonts w:asciiTheme="majorHAnsi" w:eastAsiaTheme="majorEastAsia" w:hAnsiTheme="majorHAnsi" w:cstheme="majorBidi"/>
      <w:b/>
      <w:bCs/>
      <w:color w:val="004E7D"/>
      <w:sz w:val="28"/>
      <w:szCs w:val="18"/>
    </w:rPr>
  </w:style>
  <w:style w:type="paragraph" w:styleId="Heading3">
    <w:name w:val="heading 3"/>
    <w:basedOn w:val="Normal"/>
    <w:next w:val="Normal"/>
    <w:link w:val="Heading3Char"/>
    <w:uiPriority w:val="9"/>
    <w:qFormat/>
    <w:rsid w:val="008402E0"/>
    <w:pPr>
      <w:keepNext/>
      <w:keepLines/>
      <w:numPr>
        <w:ilvl w:val="2"/>
        <w:numId w:val="26"/>
      </w:numPr>
      <w:spacing w:before="480" w:after="240" w:line="380" w:lineRule="atLeast"/>
      <w:outlineLvl w:val="2"/>
    </w:pPr>
    <w:rPr>
      <w:rFonts w:asciiTheme="majorHAnsi" w:eastAsiaTheme="majorEastAsia" w:hAnsiTheme="majorHAnsi" w:cstheme="majorBidi"/>
      <w:color w:val="004E7D"/>
      <w:sz w:val="32"/>
      <w:szCs w:val="24"/>
    </w:rPr>
  </w:style>
  <w:style w:type="paragraph" w:styleId="Heading4">
    <w:name w:val="heading 4"/>
    <w:basedOn w:val="Normal"/>
    <w:next w:val="Normal"/>
    <w:link w:val="Heading4Char"/>
    <w:uiPriority w:val="9"/>
    <w:qFormat/>
    <w:rsid w:val="005B458E"/>
    <w:pPr>
      <w:keepNext/>
      <w:keepLines/>
      <w:numPr>
        <w:ilvl w:val="3"/>
        <w:numId w:val="26"/>
      </w:numPr>
      <w:spacing w:before="360" w:after="180" w:line="280" w:lineRule="exact"/>
      <w:outlineLvl w:val="3"/>
    </w:pPr>
    <w:rPr>
      <w:rFonts w:eastAsiaTheme="majorEastAsia" w:cstheme="majorBidi"/>
      <w:b/>
      <w:iCs/>
      <w:color w:val="auto"/>
      <w:sz w:val="24"/>
    </w:rPr>
  </w:style>
  <w:style w:type="paragraph" w:styleId="Heading5">
    <w:name w:val="heading 5"/>
    <w:basedOn w:val="Normal"/>
    <w:next w:val="Normal"/>
    <w:link w:val="Heading5Char"/>
    <w:uiPriority w:val="9"/>
    <w:qFormat/>
    <w:rsid w:val="005B458E"/>
    <w:pPr>
      <w:keepNext/>
      <w:keepLines/>
      <w:numPr>
        <w:ilvl w:val="4"/>
        <w:numId w:val="26"/>
      </w:numPr>
      <w:spacing w:before="240"/>
      <w:outlineLvl w:val="4"/>
    </w:pPr>
    <w:rPr>
      <w:rFonts w:eastAsiaTheme="majorEastAsia" w:cstheme="majorBidi"/>
      <w:b/>
      <w:i/>
      <w:color w:val="auto"/>
    </w:rPr>
  </w:style>
  <w:style w:type="paragraph" w:styleId="Heading6">
    <w:name w:val="heading 6"/>
    <w:basedOn w:val="Normal"/>
    <w:next w:val="Normal"/>
    <w:link w:val="Heading6Char"/>
    <w:uiPriority w:val="9"/>
    <w:qFormat/>
    <w:rsid w:val="005B458E"/>
    <w:pPr>
      <w:keepNext/>
      <w:keepLines/>
      <w:numPr>
        <w:ilvl w:val="5"/>
        <w:numId w:val="26"/>
      </w:numPr>
      <w:outlineLvl w:val="5"/>
    </w:pPr>
    <w:rPr>
      <w:rFonts w:eastAsiaTheme="majorEastAsia" w:cstheme="majorBidi"/>
      <w:b/>
      <w:i/>
      <w:sz w:val="20"/>
      <w:szCs w:val="20"/>
    </w:rPr>
  </w:style>
  <w:style w:type="paragraph" w:styleId="Heading7">
    <w:name w:val="heading 7"/>
    <w:basedOn w:val="Normal"/>
    <w:next w:val="Normal"/>
    <w:link w:val="Heading7Char"/>
    <w:uiPriority w:val="9"/>
    <w:qFormat/>
    <w:rsid w:val="005B458E"/>
    <w:pPr>
      <w:keepNext/>
      <w:keepLines/>
      <w:numPr>
        <w:ilvl w:val="6"/>
        <w:numId w:val="26"/>
      </w:numPr>
      <w:outlineLvl w:val="6"/>
    </w:pPr>
    <w:rPr>
      <w:rFonts w:eastAsiaTheme="majorEastAsia" w:cstheme="majorBidi"/>
      <w:i/>
      <w:iCs/>
      <w:sz w:val="20"/>
      <w:szCs w:val="20"/>
    </w:rPr>
  </w:style>
  <w:style w:type="paragraph" w:styleId="Heading8">
    <w:name w:val="heading 8"/>
    <w:basedOn w:val="Normal"/>
    <w:next w:val="Normal"/>
    <w:link w:val="Heading8Char"/>
    <w:uiPriority w:val="9"/>
    <w:semiHidden/>
    <w:unhideWhenUsed/>
    <w:qFormat/>
    <w:rsid w:val="004B405D"/>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405D"/>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Numbered">
    <w:name w:val="Appendix Numbered"/>
    <w:basedOn w:val="Heading2"/>
    <w:uiPriority w:val="11"/>
    <w:qFormat/>
    <w:rsid w:val="005B458E"/>
    <w:pPr>
      <w:pageBreakBefore/>
      <w:numPr>
        <w:numId w:val="1"/>
      </w:numPr>
    </w:pPr>
    <w:rPr>
      <w:b w:val="0"/>
    </w:rPr>
  </w:style>
  <w:style w:type="character" w:customStyle="1" w:styleId="Heading2Char">
    <w:name w:val="Heading 2 Char"/>
    <w:basedOn w:val="DefaultParagraphFont"/>
    <w:link w:val="Heading2"/>
    <w:uiPriority w:val="9"/>
    <w:rsid w:val="007E30AB"/>
    <w:rPr>
      <w:rFonts w:asciiTheme="majorHAnsi" w:eastAsiaTheme="majorEastAsia" w:hAnsiTheme="majorHAnsi" w:cstheme="majorBidi"/>
      <w:b/>
      <w:bCs/>
      <w:color w:val="004E7D"/>
      <w:sz w:val="28"/>
      <w:szCs w:val="18"/>
    </w:rPr>
  </w:style>
  <w:style w:type="paragraph" w:customStyle="1" w:styleId="Boxed1Text">
    <w:name w:val="Boxed 1 Text"/>
    <w:basedOn w:val="Normal"/>
    <w:uiPriority w:val="29"/>
    <w:qFormat/>
    <w:rsid w:val="005B458E"/>
    <w:pPr>
      <w:pBdr>
        <w:top w:val="single" w:sz="4" w:space="14" w:color="B3FFFB" w:themeColor="accent1" w:themeTint="33"/>
        <w:left w:val="single" w:sz="4" w:space="14" w:color="B3FFFB" w:themeColor="accent1" w:themeTint="33"/>
        <w:bottom w:val="single" w:sz="4" w:space="14" w:color="B3FFFB" w:themeColor="accent1" w:themeTint="33"/>
        <w:right w:val="single" w:sz="4" w:space="14" w:color="B3FFFB" w:themeColor="accent1" w:themeTint="33"/>
      </w:pBdr>
      <w:shd w:val="clear" w:color="auto" w:fill="B3FFFB" w:themeFill="accent1" w:themeFillTint="33"/>
      <w:spacing w:after="60" w:line="240" w:lineRule="atLeast"/>
      <w:ind w:left="284" w:right="284"/>
    </w:pPr>
  </w:style>
  <w:style w:type="paragraph" w:customStyle="1" w:styleId="Boxed1Bullet">
    <w:name w:val="Boxed 1 Bullet"/>
    <w:basedOn w:val="Boxed1Text"/>
    <w:uiPriority w:val="30"/>
    <w:qFormat/>
    <w:rsid w:val="005B458E"/>
    <w:pPr>
      <w:numPr>
        <w:numId w:val="2"/>
      </w:numPr>
    </w:pPr>
  </w:style>
  <w:style w:type="paragraph" w:customStyle="1" w:styleId="Boxed1Heading">
    <w:name w:val="Boxed 1 Heading"/>
    <w:basedOn w:val="Boxed1Text"/>
    <w:uiPriority w:val="29"/>
    <w:qFormat/>
    <w:rsid w:val="005B458E"/>
    <w:pPr>
      <w:keepNext/>
    </w:pPr>
    <w:rPr>
      <w:b/>
    </w:rPr>
  </w:style>
  <w:style w:type="paragraph" w:customStyle="1" w:styleId="Boxed2Text">
    <w:name w:val="Boxed 2 Text"/>
    <w:basedOn w:val="Boxed1Text"/>
    <w:uiPriority w:val="31"/>
    <w:qFormat/>
    <w:rsid w:val="005409CF"/>
    <w:pPr>
      <w:pBdr>
        <w:top w:val="single" w:sz="4" w:space="14" w:color="F7941D"/>
        <w:left w:val="single" w:sz="4" w:space="14" w:color="F7941D"/>
        <w:bottom w:val="single" w:sz="4" w:space="14" w:color="F7941D"/>
        <w:right w:val="single" w:sz="4" w:space="14" w:color="F7941D"/>
      </w:pBdr>
      <w:shd w:val="clear" w:color="auto" w:fill="auto"/>
    </w:pPr>
  </w:style>
  <w:style w:type="paragraph" w:customStyle="1" w:styleId="Boxed2Bullet">
    <w:name w:val="Boxed 2 Bullet"/>
    <w:basedOn w:val="Boxed2Text"/>
    <w:uiPriority w:val="32"/>
    <w:qFormat/>
    <w:rsid w:val="005642C0"/>
    <w:pPr>
      <w:numPr>
        <w:ilvl w:val="1"/>
        <w:numId w:val="2"/>
      </w:numPr>
    </w:pPr>
  </w:style>
  <w:style w:type="paragraph" w:customStyle="1" w:styleId="Boxed2Heading">
    <w:name w:val="Boxed 2 Heading"/>
    <w:basedOn w:val="Boxed2Text"/>
    <w:uiPriority w:val="31"/>
    <w:qFormat/>
    <w:rsid w:val="005409CF"/>
    <w:pPr>
      <w:keepNext/>
    </w:pPr>
    <w:rPr>
      <w:b/>
    </w:rPr>
  </w:style>
  <w:style w:type="paragraph" w:customStyle="1" w:styleId="Bullet1">
    <w:name w:val="Bullet 1"/>
    <w:basedOn w:val="Normal"/>
    <w:uiPriority w:val="2"/>
    <w:qFormat/>
    <w:rsid w:val="005642C0"/>
  </w:style>
  <w:style w:type="paragraph" w:customStyle="1" w:styleId="Bullet2">
    <w:name w:val="Bullet 2"/>
    <w:basedOn w:val="Normal"/>
    <w:uiPriority w:val="2"/>
    <w:qFormat/>
    <w:rsid w:val="005B458E"/>
    <w:pPr>
      <w:numPr>
        <w:ilvl w:val="1"/>
        <w:numId w:val="3"/>
      </w:numPr>
    </w:pPr>
  </w:style>
  <w:style w:type="paragraph" w:customStyle="1" w:styleId="Bullet3">
    <w:name w:val="Bullet 3"/>
    <w:basedOn w:val="Normal"/>
    <w:uiPriority w:val="2"/>
    <w:qFormat/>
    <w:rsid w:val="005642C0"/>
    <w:pPr>
      <w:numPr>
        <w:ilvl w:val="2"/>
        <w:numId w:val="3"/>
      </w:numPr>
    </w:pPr>
  </w:style>
  <w:style w:type="paragraph" w:customStyle="1" w:styleId="FigureTitle">
    <w:name w:val="Figure Title"/>
    <w:basedOn w:val="Normal"/>
    <w:uiPriority w:val="12"/>
    <w:qFormat/>
    <w:rsid w:val="00557514"/>
    <w:pPr>
      <w:keepNext/>
      <w:numPr>
        <w:numId w:val="4"/>
      </w:numPr>
      <w:spacing w:before="240"/>
    </w:pPr>
    <w:rPr>
      <w:rFonts w:asciiTheme="majorHAnsi" w:hAnsiTheme="majorHAnsi"/>
      <w:color w:val="004E7D"/>
    </w:rPr>
  </w:style>
  <w:style w:type="paragraph" w:customStyle="1" w:styleId="Heading1Numbered">
    <w:name w:val="Heading 1 Numbered"/>
    <w:basedOn w:val="Heading1"/>
    <w:uiPriority w:val="10"/>
    <w:qFormat/>
    <w:rsid w:val="005B458E"/>
    <w:pPr>
      <w:numPr>
        <w:numId w:val="5"/>
      </w:numPr>
    </w:pPr>
  </w:style>
  <w:style w:type="character" w:customStyle="1" w:styleId="Heading1Char">
    <w:name w:val="Heading 1 Char"/>
    <w:basedOn w:val="DefaultParagraphFont"/>
    <w:link w:val="Heading1"/>
    <w:uiPriority w:val="9"/>
    <w:rsid w:val="007E30AB"/>
    <w:rPr>
      <w:rFonts w:asciiTheme="majorHAnsi" w:eastAsiaTheme="majorEastAsia" w:hAnsiTheme="majorHAnsi" w:cstheme="majorBidi"/>
      <w:b/>
      <w:color w:val="004E7D"/>
      <w:sz w:val="36"/>
    </w:rPr>
  </w:style>
  <w:style w:type="paragraph" w:customStyle="1" w:styleId="Heading2Numbered">
    <w:name w:val="Heading 2 Numbered"/>
    <w:basedOn w:val="Heading2"/>
    <w:uiPriority w:val="10"/>
    <w:qFormat/>
    <w:rsid w:val="005B458E"/>
    <w:pPr>
      <w:numPr>
        <w:ilvl w:val="1"/>
        <w:numId w:val="5"/>
      </w:numPr>
    </w:pPr>
  </w:style>
  <w:style w:type="paragraph" w:customStyle="1" w:styleId="Heading3Numbered">
    <w:name w:val="Heading 3 Numbered"/>
    <w:basedOn w:val="Heading3"/>
    <w:uiPriority w:val="10"/>
    <w:qFormat/>
    <w:rsid w:val="005B458E"/>
    <w:pPr>
      <w:numPr>
        <w:numId w:val="5"/>
      </w:numPr>
    </w:pPr>
  </w:style>
  <w:style w:type="character" w:customStyle="1" w:styleId="Heading3Char">
    <w:name w:val="Heading 3 Char"/>
    <w:basedOn w:val="DefaultParagraphFont"/>
    <w:link w:val="Heading3"/>
    <w:uiPriority w:val="9"/>
    <w:rsid w:val="008402E0"/>
    <w:rPr>
      <w:rFonts w:asciiTheme="majorHAnsi" w:eastAsiaTheme="majorEastAsia" w:hAnsiTheme="majorHAnsi" w:cstheme="majorBidi"/>
      <w:color w:val="004E7D"/>
      <w:sz w:val="32"/>
      <w:szCs w:val="24"/>
    </w:rPr>
  </w:style>
  <w:style w:type="paragraph" w:customStyle="1" w:styleId="Heading4Numbered">
    <w:name w:val="Heading 4 Numbered"/>
    <w:basedOn w:val="Heading4"/>
    <w:uiPriority w:val="10"/>
    <w:qFormat/>
    <w:rsid w:val="005B458E"/>
    <w:pPr>
      <w:numPr>
        <w:numId w:val="5"/>
      </w:numPr>
    </w:pPr>
  </w:style>
  <w:style w:type="character" w:customStyle="1" w:styleId="Heading4Char">
    <w:name w:val="Heading 4 Char"/>
    <w:basedOn w:val="DefaultParagraphFont"/>
    <w:link w:val="Heading4"/>
    <w:uiPriority w:val="9"/>
    <w:rsid w:val="005B458E"/>
    <w:rPr>
      <w:rFonts w:eastAsiaTheme="majorEastAsia" w:cstheme="majorBidi"/>
      <w:b/>
      <w:iCs/>
      <w:color w:val="auto"/>
      <w:sz w:val="24"/>
    </w:rPr>
  </w:style>
  <w:style w:type="paragraph" w:customStyle="1" w:styleId="Heading5Numbered">
    <w:name w:val="Heading 5 Numbered"/>
    <w:basedOn w:val="Heading5"/>
    <w:uiPriority w:val="10"/>
    <w:qFormat/>
    <w:rsid w:val="005B458E"/>
    <w:pPr>
      <w:keepNext w:val="0"/>
      <w:numPr>
        <w:numId w:val="5"/>
      </w:numPr>
    </w:pPr>
  </w:style>
  <w:style w:type="character" w:customStyle="1" w:styleId="Heading5Char">
    <w:name w:val="Heading 5 Char"/>
    <w:basedOn w:val="DefaultParagraphFont"/>
    <w:link w:val="Heading5"/>
    <w:uiPriority w:val="9"/>
    <w:rsid w:val="005B458E"/>
    <w:rPr>
      <w:rFonts w:eastAsiaTheme="majorEastAsia" w:cstheme="majorBidi"/>
      <w:b/>
      <w:i/>
      <w:color w:val="auto"/>
    </w:rPr>
  </w:style>
  <w:style w:type="paragraph" w:customStyle="1" w:styleId="Heading6Numbered">
    <w:name w:val="Heading 6 Numbered"/>
    <w:basedOn w:val="Heading6"/>
    <w:uiPriority w:val="10"/>
    <w:qFormat/>
    <w:rsid w:val="005B458E"/>
    <w:pPr>
      <w:keepNext w:val="0"/>
      <w:numPr>
        <w:numId w:val="5"/>
      </w:numPr>
    </w:pPr>
    <w:rPr>
      <w:sz w:val="22"/>
      <w:szCs w:val="22"/>
    </w:rPr>
  </w:style>
  <w:style w:type="character" w:customStyle="1" w:styleId="Heading6Char">
    <w:name w:val="Heading 6 Char"/>
    <w:basedOn w:val="DefaultParagraphFont"/>
    <w:link w:val="Heading6"/>
    <w:uiPriority w:val="9"/>
    <w:rsid w:val="005B458E"/>
    <w:rPr>
      <w:rFonts w:eastAsiaTheme="majorEastAsia" w:cstheme="majorBidi"/>
      <w:b/>
      <w:i/>
      <w:sz w:val="20"/>
      <w:szCs w:val="20"/>
    </w:rPr>
  </w:style>
  <w:style w:type="paragraph" w:customStyle="1" w:styleId="Heading7Numbered">
    <w:name w:val="Heading 7 Numbered"/>
    <w:basedOn w:val="Heading7"/>
    <w:uiPriority w:val="10"/>
    <w:qFormat/>
    <w:rsid w:val="005B458E"/>
    <w:pPr>
      <w:numPr>
        <w:numId w:val="5"/>
      </w:numPr>
    </w:pPr>
    <w:rPr>
      <w:sz w:val="22"/>
      <w:szCs w:val="22"/>
    </w:rPr>
  </w:style>
  <w:style w:type="character" w:customStyle="1" w:styleId="Heading7Char">
    <w:name w:val="Heading 7 Char"/>
    <w:basedOn w:val="DefaultParagraphFont"/>
    <w:link w:val="Heading7"/>
    <w:uiPriority w:val="9"/>
    <w:rsid w:val="005B458E"/>
    <w:rPr>
      <w:rFonts w:eastAsiaTheme="majorEastAsia" w:cstheme="majorBidi"/>
      <w:i/>
      <w:iCs/>
      <w:sz w:val="20"/>
      <w:szCs w:val="20"/>
    </w:rPr>
  </w:style>
  <w:style w:type="paragraph" w:customStyle="1" w:styleId="IntroPara">
    <w:name w:val="Intro Para"/>
    <w:basedOn w:val="Normal"/>
    <w:uiPriority w:val="1"/>
    <w:qFormat/>
    <w:rsid w:val="00B5474A"/>
    <w:pPr>
      <w:spacing w:before="240" w:after="240"/>
      <w:contextualSpacing/>
    </w:pPr>
    <w:rPr>
      <w:rFonts w:asciiTheme="majorHAnsi" w:hAnsiTheme="majorHAnsi"/>
      <w:color w:val="004E7D"/>
    </w:rPr>
  </w:style>
  <w:style w:type="paragraph" w:customStyle="1" w:styleId="List1Numbered1">
    <w:name w:val="List 1 Numbered 1"/>
    <w:basedOn w:val="Normal"/>
    <w:uiPriority w:val="2"/>
    <w:qFormat/>
    <w:rsid w:val="005B458E"/>
    <w:pPr>
      <w:numPr>
        <w:numId w:val="6"/>
      </w:numPr>
    </w:pPr>
  </w:style>
  <w:style w:type="paragraph" w:customStyle="1" w:styleId="List1Numbered2">
    <w:name w:val="List 1 Numbered 2"/>
    <w:basedOn w:val="Normal"/>
    <w:uiPriority w:val="2"/>
    <w:qFormat/>
    <w:rsid w:val="005B458E"/>
    <w:pPr>
      <w:numPr>
        <w:ilvl w:val="1"/>
        <w:numId w:val="6"/>
      </w:numPr>
    </w:pPr>
  </w:style>
  <w:style w:type="paragraph" w:customStyle="1" w:styleId="List1Numbered3">
    <w:name w:val="List 1 Numbered 3"/>
    <w:basedOn w:val="Normal"/>
    <w:uiPriority w:val="2"/>
    <w:qFormat/>
    <w:rsid w:val="005B458E"/>
    <w:pPr>
      <w:numPr>
        <w:ilvl w:val="2"/>
        <w:numId w:val="6"/>
      </w:numPr>
    </w:pPr>
  </w:style>
  <w:style w:type="paragraph" w:customStyle="1" w:styleId="NormalIndent5mm">
    <w:name w:val="Normal Indent 5mm"/>
    <w:basedOn w:val="Normal"/>
    <w:qFormat/>
    <w:rsid w:val="005B458E"/>
    <w:pPr>
      <w:ind w:left="284"/>
    </w:pPr>
  </w:style>
  <w:style w:type="paragraph" w:customStyle="1" w:styleId="PullOut-Teal">
    <w:name w:val="Pull Out - Teal"/>
    <w:basedOn w:val="Normal"/>
    <w:uiPriority w:val="22"/>
    <w:rsid w:val="00D01439"/>
    <w:pPr>
      <w:numPr>
        <w:numId w:val="7"/>
      </w:numPr>
      <w:spacing w:before="480" w:after="480" w:line="340" w:lineRule="atLeast"/>
    </w:pPr>
    <w:rPr>
      <w:color w:val="004E7D"/>
      <w:sz w:val="28"/>
    </w:rPr>
  </w:style>
  <w:style w:type="paragraph" w:customStyle="1" w:styleId="SourceNotes">
    <w:name w:val="Source Notes"/>
    <w:basedOn w:val="Normal"/>
    <w:uiPriority w:val="21"/>
    <w:qFormat/>
    <w:rsid w:val="005B458E"/>
    <w:pPr>
      <w:spacing w:before="60" w:after="60"/>
    </w:pPr>
    <w:rPr>
      <w:sz w:val="16"/>
    </w:rPr>
  </w:style>
  <w:style w:type="paragraph" w:customStyle="1" w:styleId="SourceNotesHeading">
    <w:name w:val="Source Notes Heading"/>
    <w:basedOn w:val="SourceNotes"/>
    <w:uiPriority w:val="20"/>
    <w:qFormat/>
    <w:rsid w:val="005B458E"/>
    <w:pPr>
      <w:spacing w:before="120"/>
    </w:pPr>
    <w:rPr>
      <w:rFonts w:asciiTheme="majorHAnsi" w:hAnsiTheme="majorHAnsi"/>
      <w:b/>
    </w:rPr>
  </w:style>
  <w:style w:type="paragraph" w:customStyle="1" w:styleId="SourceNotesNumbered">
    <w:name w:val="Source Notes Numbered"/>
    <w:basedOn w:val="SourceNotes"/>
    <w:uiPriority w:val="21"/>
    <w:qFormat/>
    <w:rsid w:val="005B458E"/>
    <w:pPr>
      <w:numPr>
        <w:numId w:val="8"/>
      </w:numPr>
    </w:pPr>
  </w:style>
  <w:style w:type="paragraph" w:customStyle="1" w:styleId="TableTitle">
    <w:name w:val="Table Title"/>
    <w:basedOn w:val="FigureTitle"/>
    <w:uiPriority w:val="12"/>
    <w:qFormat/>
    <w:rsid w:val="005B458E"/>
    <w:pPr>
      <w:numPr>
        <w:numId w:val="9"/>
      </w:numPr>
    </w:pPr>
  </w:style>
  <w:style w:type="paragraph" w:customStyle="1" w:styleId="PullOut-Pink">
    <w:name w:val="Pull Out - Pink"/>
    <w:basedOn w:val="PullOut-Teal"/>
    <w:uiPriority w:val="22"/>
    <w:rsid w:val="005B458E"/>
    <w:pPr>
      <w:numPr>
        <w:numId w:val="10"/>
      </w:numPr>
    </w:pPr>
  </w:style>
  <w:style w:type="paragraph" w:customStyle="1" w:styleId="PullOut-Yellow">
    <w:name w:val="Pull Out - Yellow"/>
    <w:basedOn w:val="PullOut-Teal"/>
    <w:qFormat/>
    <w:rsid w:val="005B458E"/>
    <w:pPr>
      <w:numPr>
        <w:numId w:val="11"/>
      </w:numPr>
    </w:pPr>
  </w:style>
  <w:style w:type="paragraph" w:styleId="Caption">
    <w:name w:val="caption"/>
    <w:basedOn w:val="Normal"/>
    <w:next w:val="Normal"/>
    <w:uiPriority w:val="19"/>
    <w:qFormat/>
    <w:rsid w:val="007F263C"/>
    <w:pPr>
      <w:spacing w:before="240" w:line="200" w:lineRule="atLeast"/>
      <w:ind w:right="2268"/>
    </w:pPr>
    <w:rPr>
      <w:rFonts w:asciiTheme="majorHAnsi" w:hAnsiTheme="majorHAnsi"/>
      <w:iCs/>
      <w:color w:val="004E7D"/>
      <w:sz w:val="16"/>
      <w:szCs w:val="18"/>
    </w:rPr>
  </w:style>
  <w:style w:type="paragraph" w:styleId="Title">
    <w:name w:val="Title"/>
    <w:next w:val="Normal"/>
    <w:link w:val="TitleChar"/>
    <w:uiPriority w:val="22"/>
    <w:qFormat/>
    <w:rsid w:val="00707F6E"/>
    <w:pPr>
      <w:ind w:left="576" w:hanging="576"/>
    </w:pPr>
    <w:rPr>
      <w:rFonts w:asciiTheme="majorHAnsi" w:eastAsiaTheme="majorEastAsia" w:hAnsiTheme="majorHAnsi" w:cstheme="majorBidi"/>
      <w:b/>
      <w:bCs/>
      <w:color w:val="004E7D"/>
      <w:sz w:val="52"/>
      <w:szCs w:val="32"/>
    </w:rPr>
  </w:style>
  <w:style w:type="character" w:customStyle="1" w:styleId="TitleChar">
    <w:name w:val="Title Char"/>
    <w:basedOn w:val="DefaultParagraphFont"/>
    <w:link w:val="Title"/>
    <w:uiPriority w:val="22"/>
    <w:rsid w:val="00707F6E"/>
    <w:rPr>
      <w:rFonts w:asciiTheme="majorHAnsi" w:eastAsiaTheme="majorEastAsia" w:hAnsiTheme="majorHAnsi" w:cstheme="majorBidi"/>
      <w:b/>
      <w:bCs/>
      <w:color w:val="004E7D"/>
      <w:sz w:val="52"/>
      <w:szCs w:val="32"/>
    </w:rPr>
  </w:style>
  <w:style w:type="paragraph" w:styleId="Subtitle">
    <w:name w:val="Subtitle"/>
    <w:basedOn w:val="Normal"/>
    <w:next w:val="Normal"/>
    <w:link w:val="SubtitleChar"/>
    <w:uiPriority w:val="23"/>
    <w:qFormat/>
    <w:rsid w:val="00D01439"/>
    <w:pPr>
      <w:keepLines/>
      <w:numPr>
        <w:ilvl w:val="1"/>
      </w:numPr>
      <w:spacing w:before="360" w:after="360" w:line="280" w:lineRule="exact"/>
      <w:contextualSpacing/>
    </w:pPr>
    <w:rPr>
      <w:rFonts w:eastAsiaTheme="minorEastAsia"/>
      <w:color w:val="004E7D"/>
      <w:sz w:val="24"/>
    </w:rPr>
  </w:style>
  <w:style w:type="character" w:customStyle="1" w:styleId="SubtitleChar">
    <w:name w:val="Subtitle Char"/>
    <w:basedOn w:val="DefaultParagraphFont"/>
    <w:link w:val="Subtitle"/>
    <w:uiPriority w:val="23"/>
    <w:rsid w:val="00D01439"/>
    <w:rPr>
      <w:rFonts w:eastAsiaTheme="minorEastAsia"/>
      <w:color w:val="004E7D"/>
      <w:sz w:val="24"/>
    </w:rPr>
  </w:style>
  <w:style w:type="character" w:styleId="Strong">
    <w:name w:val="Strong"/>
    <w:basedOn w:val="DefaultParagraphFont"/>
    <w:uiPriority w:val="33"/>
    <w:qFormat/>
    <w:rsid w:val="005B458E"/>
    <w:rPr>
      <w:b/>
      <w:bCs/>
    </w:rPr>
  </w:style>
  <w:style w:type="character" w:styleId="Emphasis">
    <w:name w:val="Emphasis"/>
    <w:basedOn w:val="DefaultParagraphFont"/>
    <w:uiPriority w:val="33"/>
    <w:qFormat/>
    <w:rsid w:val="005B458E"/>
    <w:rPr>
      <w:i/>
      <w:iCs/>
    </w:rPr>
  </w:style>
  <w:style w:type="paragraph" w:styleId="NoSpacing">
    <w:name w:val="No Spacing"/>
    <w:uiPriority w:val="1"/>
    <w:qFormat/>
    <w:rsid w:val="005B458E"/>
    <w:pPr>
      <w:spacing w:after="0"/>
    </w:pPr>
  </w:style>
  <w:style w:type="character" w:styleId="IntenseEmphasis">
    <w:name w:val="Intense Emphasis"/>
    <w:basedOn w:val="DefaultParagraphFont"/>
    <w:uiPriority w:val="33"/>
    <w:qFormat/>
    <w:rsid w:val="005B458E"/>
    <w:rPr>
      <w:b/>
      <w:i/>
      <w:iCs/>
      <w:color w:val="000000" w:themeColor="text1"/>
    </w:rPr>
  </w:style>
  <w:style w:type="paragraph" w:styleId="TOCHeading">
    <w:name w:val="TOC Heading"/>
    <w:basedOn w:val="Heading1"/>
    <w:next w:val="Normal"/>
    <w:uiPriority w:val="39"/>
    <w:qFormat/>
    <w:rsid w:val="005B458E"/>
    <w:pPr>
      <w:outlineLvl w:val="9"/>
    </w:pPr>
  </w:style>
  <w:style w:type="paragraph" w:styleId="Header">
    <w:name w:val="header"/>
    <w:basedOn w:val="Normal"/>
    <w:link w:val="HeaderChar"/>
    <w:uiPriority w:val="99"/>
    <w:unhideWhenUsed/>
    <w:rsid w:val="006C328D"/>
    <w:pPr>
      <w:tabs>
        <w:tab w:val="center" w:pos="4513"/>
        <w:tab w:val="right" w:pos="9026"/>
      </w:tabs>
      <w:spacing w:before="0" w:after="0"/>
    </w:pPr>
  </w:style>
  <w:style w:type="character" w:customStyle="1" w:styleId="HeaderChar">
    <w:name w:val="Header Char"/>
    <w:basedOn w:val="DefaultParagraphFont"/>
    <w:link w:val="Header"/>
    <w:uiPriority w:val="99"/>
    <w:rsid w:val="006C328D"/>
  </w:style>
  <w:style w:type="paragraph" w:styleId="Footer">
    <w:name w:val="footer"/>
    <w:basedOn w:val="Normal"/>
    <w:link w:val="FooterChar"/>
    <w:uiPriority w:val="99"/>
    <w:unhideWhenUsed/>
    <w:rsid w:val="006C328D"/>
    <w:pPr>
      <w:tabs>
        <w:tab w:val="center" w:pos="4513"/>
        <w:tab w:val="right" w:pos="9026"/>
      </w:tabs>
      <w:spacing w:before="0" w:after="0"/>
    </w:pPr>
  </w:style>
  <w:style w:type="character" w:customStyle="1" w:styleId="FooterChar">
    <w:name w:val="Footer Char"/>
    <w:basedOn w:val="DefaultParagraphFont"/>
    <w:link w:val="Footer"/>
    <w:uiPriority w:val="99"/>
    <w:rsid w:val="006C328D"/>
  </w:style>
  <w:style w:type="paragraph" w:styleId="BalloonText">
    <w:name w:val="Balloon Text"/>
    <w:basedOn w:val="Normal"/>
    <w:link w:val="BalloonTextChar"/>
    <w:uiPriority w:val="99"/>
    <w:semiHidden/>
    <w:unhideWhenUsed/>
    <w:rsid w:val="006C328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28D"/>
    <w:rPr>
      <w:rFonts w:ascii="Tahoma" w:hAnsi="Tahoma" w:cs="Tahoma"/>
      <w:sz w:val="16"/>
      <w:szCs w:val="16"/>
    </w:rPr>
  </w:style>
  <w:style w:type="character" w:styleId="IntenseReference">
    <w:name w:val="Intense Reference"/>
    <w:basedOn w:val="DefaultParagraphFont"/>
    <w:uiPriority w:val="32"/>
    <w:qFormat/>
    <w:rsid w:val="00D01439"/>
    <w:rPr>
      <w:b/>
      <w:bCs/>
      <w:smallCaps/>
      <w:color w:val="004E7D"/>
      <w:spacing w:val="5"/>
    </w:rPr>
  </w:style>
  <w:style w:type="paragraph" w:styleId="IntenseQuote">
    <w:name w:val="Intense Quote"/>
    <w:basedOn w:val="Normal"/>
    <w:next w:val="Normal"/>
    <w:link w:val="IntenseQuoteChar"/>
    <w:uiPriority w:val="30"/>
    <w:rsid w:val="005409CF"/>
    <w:pPr>
      <w:pBdr>
        <w:top w:val="single" w:sz="4" w:space="10" w:color="00847E" w:themeColor="accent1"/>
        <w:bottom w:val="single" w:sz="4" w:space="10" w:color="00847E" w:themeColor="accent1"/>
      </w:pBdr>
      <w:spacing w:before="360" w:after="360"/>
      <w:ind w:left="864" w:right="864"/>
      <w:jc w:val="center"/>
    </w:pPr>
    <w:rPr>
      <w:i/>
      <w:iCs/>
      <w:color w:val="004E7D"/>
    </w:rPr>
  </w:style>
  <w:style w:type="character" w:customStyle="1" w:styleId="IntenseQuoteChar">
    <w:name w:val="Intense Quote Char"/>
    <w:basedOn w:val="DefaultParagraphFont"/>
    <w:link w:val="IntenseQuote"/>
    <w:uiPriority w:val="30"/>
    <w:rsid w:val="005409CF"/>
    <w:rPr>
      <w:i/>
      <w:iCs/>
      <w:color w:val="004E7D"/>
    </w:rPr>
  </w:style>
  <w:style w:type="paragraph" w:styleId="ListParagraph">
    <w:name w:val="List Paragraph"/>
    <w:basedOn w:val="Normal"/>
    <w:uiPriority w:val="34"/>
    <w:rsid w:val="00420110"/>
    <w:pPr>
      <w:ind w:left="720"/>
      <w:contextualSpacing/>
    </w:pPr>
  </w:style>
  <w:style w:type="character" w:styleId="Hyperlink">
    <w:name w:val="Hyperlink"/>
    <w:basedOn w:val="DefaultParagraphFont"/>
    <w:uiPriority w:val="99"/>
    <w:unhideWhenUsed/>
    <w:rsid w:val="00FD2ADF"/>
    <w:rPr>
      <w:color w:val="004E7D"/>
      <w:u w:val="single"/>
    </w:rPr>
  </w:style>
  <w:style w:type="table" w:customStyle="1" w:styleId="DefaultTable1">
    <w:name w:val="Default Table 1"/>
    <w:basedOn w:val="TableNormal"/>
    <w:uiPriority w:val="99"/>
    <w:rsid w:val="006437A6"/>
    <w:pPr>
      <w:spacing w:before="60" w:after="60"/>
    </w:pPr>
    <w:rPr>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847E"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47E"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3FFFB" w:themeFill="accent1" w:themeFillTint="33"/>
      </w:tcPr>
    </w:tblStylePr>
    <w:tblStylePr w:type="band2Vert">
      <w:tblPr/>
      <w:tcPr>
        <w:shd w:val="clear" w:color="auto" w:fill="67FFF7" w:themeFill="accent1" w:themeFillTint="66"/>
      </w:tcPr>
    </w:tblStylePr>
    <w:tblStylePr w:type="band1Horz">
      <w:tblPr/>
      <w:tcPr>
        <w:shd w:val="clear" w:color="auto" w:fill="B3FFFB" w:themeFill="accent1" w:themeFillTint="33"/>
      </w:tcPr>
    </w:tblStylePr>
    <w:tblStylePr w:type="band2Horz">
      <w:tblPr/>
      <w:tcPr>
        <w:shd w:val="clear" w:color="auto" w:fill="67FFF7" w:themeFill="accent1" w:themeFillTint="66"/>
      </w:tcPr>
    </w:tblStylePr>
  </w:style>
  <w:style w:type="numbering" w:customStyle="1" w:styleId="TableNumbers">
    <w:name w:val="Table Numbers"/>
    <w:uiPriority w:val="99"/>
    <w:rsid w:val="006437A6"/>
    <w:pPr>
      <w:numPr>
        <w:numId w:val="13"/>
      </w:numPr>
    </w:pPr>
  </w:style>
  <w:style w:type="character" w:styleId="CommentReference">
    <w:name w:val="annotation reference"/>
    <w:basedOn w:val="DefaultParagraphFont"/>
    <w:uiPriority w:val="99"/>
    <w:semiHidden/>
    <w:unhideWhenUsed/>
    <w:rsid w:val="001A41E5"/>
    <w:rPr>
      <w:sz w:val="16"/>
      <w:szCs w:val="16"/>
    </w:rPr>
  </w:style>
  <w:style w:type="paragraph" w:styleId="CommentText">
    <w:name w:val="annotation text"/>
    <w:basedOn w:val="Normal"/>
    <w:link w:val="CommentTextChar"/>
    <w:uiPriority w:val="99"/>
    <w:unhideWhenUsed/>
    <w:rsid w:val="001A41E5"/>
    <w:rPr>
      <w:sz w:val="20"/>
      <w:szCs w:val="20"/>
    </w:rPr>
  </w:style>
  <w:style w:type="character" w:customStyle="1" w:styleId="CommentTextChar">
    <w:name w:val="Comment Text Char"/>
    <w:basedOn w:val="DefaultParagraphFont"/>
    <w:link w:val="CommentText"/>
    <w:uiPriority w:val="99"/>
    <w:rsid w:val="001A41E5"/>
    <w:rPr>
      <w:sz w:val="20"/>
      <w:szCs w:val="20"/>
    </w:rPr>
  </w:style>
  <w:style w:type="paragraph" w:styleId="CommentSubject">
    <w:name w:val="annotation subject"/>
    <w:basedOn w:val="CommentText"/>
    <w:next w:val="CommentText"/>
    <w:link w:val="CommentSubjectChar"/>
    <w:uiPriority w:val="99"/>
    <w:semiHidden/>
    <w:unhideWhenUsed/>
    <w:rsid w:val="001A41E5"/>
    <w:rPr>
      <w:b/>
      <w:bCs/>
    </w:rPr>
  </w:style>
  <w:style w:type="character" w:customStyle="1" w:styleId="CommentSubjectChar">
    <w:name w:val="Comment Subject Char"/>
    <w:basedOn w:val="CommentTextChar"/>
    <w:link w:val="CommentSubject"/>
    <w:uiPriority w:val="99"/>
    <w:semiHidden/>
    <w:rsid w:val="001A41E5"/>
    <w:rPr>
      <w:b/>
      <w:bCs/>
      <w:sz w:val="20"/>
      <w:szCs w:val="20"/>
    </w:rPr>
  </w:style>
  <w:style w:type="paragraph" w:styleId="FootnoteText">
    <w:name w:val="footnote text"/>
    <w:basedOn w:val="Normal"/>
    <w:link w:val="FootnoteTextChar"/>
    <w:uiPriority w:val="99"/>
    <w:semiHidden/>
    <w:unhideWhenUsed/>
    <w:rsid w:val="00AC76D0"/>
    <w:pPr>
      <w:spacing w:before="0" w:after="0"/>
    </w:pPr>
    <w:rPr>
      <w:sz w:val="18"/>
      <w:szCs w:val="20"/>
    </w:rPr>
  </w:style>
  <w:style w:type="character" w:customStyle="1" w:styleId="FootnoteTextChar">
    <w:name w:val="Footnote Text Char"/>
    <w:basedOn w:val="DefaultParagraphFont"/>
    <w:link w:val="FootnoteText"/>
    <w:uiPriority w:val="99"/>
    <w:semiHidden/>
    <w:rsid w:val="00AC76D0"/>
    <w:rPr>
      <w:sz w:val="18"/>
      <w:szCs w:val="20"/>
    </w:rPr>
  </w:style>
  <w:style w:type="character" w:styleId="FootnoteReference">
    <w:name w:val="footnote reference"/>
    <w:basedOn w:val="DefaultParagraphFont"/>
    <w:uiPriority w:val="99"/>
    <w:semiHidden/>
    <w:unhideWhenUsed/>
    <w:rsid w:val="008A5422"/>
    <w:rPr>
      <w:vertAlign w:val="superscript"/>
    </w:rPr>
  </w:style>
  <w:style w:type="character" w:styleId="UnresolvedMention">
    <w:name w:val="Unresolved Mention"/>
    <w:basedOn w:val="DefaultParagraphFont"/>
    <w:uiPriority w:val="99"/>
    <w:semiHidden/>
    <w:unhideWhenUsed/>
    <w:rsid w:val="00AC76D0"/>
    <w:rPr>
      <w:color w:val="605E5C"/>
      <w:shd w:val="clear" w:color="auto" w:fill="E1DFDD"/>
    </w:rPr>
  </w:style>
  <w:style w:type="paragraph" w:styleId="Revision">
    <w:name w:val="Revision"/>
    <w:hidden/>
    <w:uiPriority w:val="99"/>
    <w:semiHidden/>
    <w:rsid w:val="007B7B1F"/>
    <w:pPr>
      <w:spacing w:before="0" w:after="0"/>
    </w:pPr>
  </w:style>
  <w:style w:type="table" w:styleId="TableGrid">
    <w:name w:val="Table Grid"/>
    <w:basedOn w:val="TableNormal"/>
    <w:uiPriority w:val="59"/>
    <w:rsid w:val="00AD0E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B40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B405D"/>
    <w:rPr>
      <w:rFonts w:asciiTheme="majorHAnsi" w:eastAsiaTheme="majorEastAsia" w:hAnsiTheme="majorHAnsi" w:cstheme="majorBidi"/>
      <w:i/>
      <w:iCs/>
      <w:color w:val="272727" w:themeColor="text1" w:themeTint="D8"/>
      <w:sz w:val="21"/>
      <w:szCs w:val="21"/>
    </w:rPr>
  </w:style>
  <w:style w:type="character" w:styleId="PlaceholderText">
    <w:name w:val="Placeholder Text"/>
    <w:rsid w:val="00F975F6"/>
    <w:rPr>
      <w:color w:val="808080"/>
    </w:rPr>
  </w:style>
  <w:style w:type="character" w:customStyle="1" w:styleId="Style1">
    <w:name w:val="Style1"/>
    <w:basedOn w:val="DefaultParagraphFont"/>
    <w:uiPriority w:val="1"/>
    <w:rsid w:val="00023291"/>
    <w:rPr>
      <w:rFonts w:ascii="Arial" w:hAnsi="Arial"/>
      <w:sz w:val="20"/>
    </w:rPr>
  </w:style>
  <w:style w:type="character" w:customStyle="1" w:styleId="fontstyle01">
    <w:name w:val="fontstyle01"/>
    <w:basedOn w:val="DefaultParagraphFont"/>
    <w:rsid w:val="009907EC"/>
    <w:rPr>
      <w:rFonts w:ascii="Helvetica-Bold" w:hAnsi="Helvetica-Bold"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5988">
      <w:bodyDiv w:val="1"/>
      <w:marLeft w:val="0"/>
      <w:marRight w:val="0"/>
      <w:marTop w:val="0"/>
      <w:marBottom w:val="0"/>
      <w:divBdr>
        <w:top w:val="none" w:sz="0" w:space="0" w:color="auto"/>
        <w:left w:val="none" w:sz="0" w:space="0" w:color="auto"/>
        <w:bottom w:val="none" w:sz="0" w:space="0" w:color="auto"/>
        <w:right w:val="none" w:sz="0" w:space="0" w:color="auto"/>
      </w:divBdr>
    </w:div>
    <w:div w:id="137497666">
      <w:bodyDiv w:val="1"/>
      <w:marLeft w:val="0"/>
      <w:marRight w:val="0"/>
      <w:marTop w:val="0"/>
      <w:marBottom w:val="0"/>
      <w:divBdr>
        <w:top w:val="none" w:sz="0" w:space="0" w:color="auto"/>
        <w:left w:val="none" w:sz="0" w:space="0" w:color="auto"/>
        <w:bottom w:val="none" w:sz="0" w:space="0" w:color="auto"/>
        <w:right w:val="none" w:sz="0" w:space="0" w:color="auto"/>
      </w:divBdr>
    </w:div>
    <w:div w:id="156923955">
      <w:bodyDiv w:val="1"/>
      <w:marLeft w:val="0"/>
      <w:marRight w:val="0"/>
      <w:marTop w:val="0"/>
      <w:marBottom w:val="0"/>
      <w:divBdr>
        <w:top w:val="none" w:sz="0" w:space="0" w:color="auto"/>
        <w:left w:val="none" w:sz="0" w:space="0" w:color="auto"/>
        <w:bottom w:val="none" w:sz="0" w:space="0" w:color="auto"/>
        <w:right w:val="none" w:sz="0" w:space="0" w:color="auto"/>
      </w:divBdr>
    </w:div>
    <w:div w:id="205413455">
      <w:bodyDiv w:val="1"/>
      <w:marLeft w:val="0"/>
      <w:marRight w:val="0"/>
      <w:marTop w:val="0"/>
      <w:marBottom w:val="0"/>
      <w:divBdr>
        <w:top w:val="none" w:sz="0" w:space="0" w:color="auto"/>
        <w:left w:val="none" w:sz="0" w:space="0" w:color="auto"/>
        <w:bottom w:val="none" w:sz="0" w:space="0" w:color="auto"/>
        <w:right w:val="none" w:sz="0" w:space="0" w:color="auto"/>
      </w:divBdr>
    </w:div>
    <w:div w:id="323433859">
      <w:bodyDiv w:val="1"/>
      <w:marLeft w:val="0"/>
      <w:marRight w:val="0"/>
      <w:marTop w:val="0"/>
      <w:marBottom w:val="0"/>
      <w:divBdr>
        <w:top w:val="none" w:sz="0" w:space="0" w:color="auto"/>
        <w:left w:val="none" w:sz="0" w:space="0" w:color="auto"/>
        <w:bottom w:val="none" w:sz="0" w:space="0" w:color="auto"/>
        <w:right w:val="none" w:sz="0" w:space="0" w:color="auto"/>
      </w:divBdr>
    </w:div>
    <w:div w:id="417017921">
      <w:bodyDiv w:val="1"/>
      <w:marLeft w:val="0"/>
      <w:marRight w:val="0"/>
      <w:marTop w:val="0"/>
      <w:marBottom w:val="0"/>
      <w:divBdr>
        <w:top w:val="none" w:sz="0" w:space="0" w:color="auto"/>
        <w:left w:val="none" w:sz="0" w:space="0" w:color="auto"/>
        <w:bottom w:val="none" w:sz="0" w:space="0" w:color="auto"/>
        <w:right w:val="none" w:sz="0" w:space="0" w:color="auto"/>
      </w:divBdr>
    </w:div>
    <w:div w:id="435487773">
      <w:bodyDiv w:val="1"/>
      <w:marLeft w:val="0"/>
      <w:marRight w:val="0"/>
      <w:marTop w:val="0"/>
      <w:marBottom w:val="0"/>
      <w:divBdr>
        <w:top w:val="none" w:sz="0" w:space="0" w:color="auto"/>
        <w:left w:val="none" w:sz="0" w:space="0" w:color="auto"/>
        <w:bottom w:val="none" w:sz="0" w:space="0" w:color="auto"/>
        <w:right w:val="none" w:sz="0" w:space="0" w:color="auto"/>
      </w:divBdr>
    </w:div>
    <w:div w:id="565576494">
      <w:bodyDiv w:val="1"/>
      <w:marLeft w:val="0"/>
      <w:marRight w:val="0"/>
      <w:marTop w:val="0"/>
      <w:marBottom w:val="0"/>
      <w:divBdr>
        <w:top w:val="none" w:sz="0" w:space="0" w:color="auto"/>
        <w:left w:val="none" w:sz="0" w:space="0" w:color="auto"/>
        <w:bottom w:val="none" w:sz="0" w:space="0" w:color="auto"/>
        <w:right w:val="none" w:sz="0" w:space="0" w:color="auto"/>
      </w:divBdr>
    </w:div>
    <w:div w:id="580600351">
      <w:bodyDiv w:val="1"/>
      <w:marLeft w:val="0"/>
      <w:marRight w:val="0"/>
      <w:marTop w:val="0"/>
      <w:marBottom w:val="0"/>
      <w:divBdr>
        <w:top w:val="none" w:sz="0" w:space="0" w:color="auto"/>
        <w:left w:val="none" w:sz="0" w:space="0" w:color="auto"/>
        <w:bottom w:val="none" w:sz="0" w:space="0" w:color="auto"/>
        <w:right w:val="none" w:sz="0" w:space="0" w:color="auto"/>
      </w:divBdr>
    </w:div>
    <w:div w:id="675502466">
      <w:bodyDiv w:val="1"/>
      <w:marLeft w:val="0"/>
      <w:marRight w:val="0"/>
      <w:marTop w:val="0"/>
      <w:marBottom w:val="0"/>
      <w:divBdr>
        <w:top w:val="none" w:sz="0" w:space="0" w:color="auto"/>
        <w:left w:val="none" w:sz="0" w:space="0" w:color="auto"/>
        <w:bottom w:val="none" w:sz="0" w:space="0" w:color="auto"/>
        <w:right w:val="none" w:sz="0" w:space="0" w:color="auto"/>
      </w:divBdr>
    </w:div>
    <w:div w:id="744298108">
      <w:bodyDiv w:val="1"/>
      <w:marLeft w:val="0"/>
      <w:marRight w:val="0"/>
      <w:marTop w:val="0"/>
      <w:marBottom w:val="0"/>
      <w:divBdr>
        <w:top w:val="none" w:sz="0" w:space="0" w:color="auto"/>
        <w:left w:val="none" w:sz="0" w:space="0" w:color="auto"/>
        <w:bottom w:val="none" w:sz="0" w:space="0" w:color="auto"/>
        <w:right w:val="none" w:sz="0" w:space="0" w:color="auto"/>
      </w:divBdr>
    </w:div>
    <w:div w:id="1092051280">
      <w:bodyDiv w:val="1"/>
      <w:marLeft w:val="0"/>
      <w:marRight w:val="0"/>
      <w:marTop w:val="0"/>
      <w:marBottom w:val="0"/>
      <w:divBdr>
        <w:top w:val="none" w:sz="0" w:space="0" w:color="auto"/>
        <w:left w:val="none" w:sz="0" w:space="0" w:color="auto"/>
        <w:bottom w:val="none" w:sz="0" w:space="0" w:color="auto"/>
        <w:right w:val="none" w:sz="0" w:space="0" w:color="auto"/>
      </w:divBdr>
    </w:div>
    <w:div w:id="1115053280">
      <w:bodyDiv w:val="1"/>
      <w:marLeft w:val="0"/>
      <w:marRight w:val="0"/>
      <w:marTop w:val="0"/>
      <w:marBottom w:val="0"/>
      <w:divBdr>
        <w:top w:val="none" w:sz="0" w:space="0" w:color="auto"/>
        <w:left w:val="none" w:sz="0" w:space="0" w:color="auto"/>
        <w:bottom w:val="none" w:sz="0" w:space="0" w:color="auto"/>
        <w:right w:val="none" w:sz="0" w:space="0" w:color="auto"/>
      </w:divBdr>
    </w:div>
    <w:div w:id="1435441259">
      <w:bodyDiv w:val="1"/>
      <w:marLeft w:val="0"/>
      <w:marRight w:val="0"/>
      <w:marTop w:val="0"/>
      <w:marBottom w:val="0"/>
      <w:divBdr>
        <w:top w:val="none" w:sz="0" w:space="0" w:color="auto"/>
        <w:left w:val="none" w:sz="0" w:space="0" w:color="auto"/>
        <w:bottom w:val="none" w:sz="0" w:space="0" w:color="auto"/>
        <w:right w:val="none" w:sz="0" w:space="0" w:color="auto"/>
      </w:divBdr>
    </w:div>
    <w:div w:id="1452826239">
      <w:bodyDiv w:val="1"/>
      <w:marLeft w:val="0"/>
      <w:marRight w:val="0"/>
      <w:marTop w:val="0"/>
      <w:marBottom w:val="0"/>
      <w:divBdr>
        <w:top w:val="none" w:sz="0" w:space="0" w:color="auto"/>
        <w:left w:val="none" w:sz="0" w:space="0" w:color="auto"/>
        <w:bottom w:val="none" w:sz="0" w:space="0" w:color="auto"/>
        <w:right w:val="none" w:sz="0" w:space="0" w:color="auto"/>
      </w:divBdr>
    </w:div>
    <w:div w:id="1546596070">
      <w:bodyDiv w:val="1"/>
      <w:marLeft w:val="0"/>
      <w:marRight w:val="0"/>
      <w:marTop w:val="0"/>
      <w:marBottom w:val="0"/>
      <w:divBdr>
        <w:top w:val="none" w:sz="0" w:space="0" w:color="auto"/>
        <w:left w:val="none" w:sz="0" w:space="0" w:color="auto"/>
        <w:bottom w:val="none" w:sz="0" w:space="0" w:color="auto"/>
        <w:right w:val="none" w:sz="0" w:space="0" w:color="auto"/>
      </w:divBdr>
    </w:div>
    <w:div w:id="1685016030">
      <w:bodyDiv w:val="1"/>
      <w:marLeft w:val="0"/>
      <w:marRight w:val="0"/>
      <w:marTop w:val="0"/>
      <w:marBottom w:val="0"/>
      <w:divBdr>
        <w:top w:val="none" w:sz="0" w:space="0" w:color="auto"/>
        <w:left w:val="none" w:sz="0" w:space="0" w:color="auto"/>
        <w:bottom w:val="none" w:sz="0" w:space="0" w:color="auto"/>
        <w:right w:val="none" w:sz="0" w:space="0" w:color="auto"/>
      </w:divBdr>
    </w:div>
    <w:div w:id="1760559241">
      <w:bodyDiv w:val="1"/>
      <w:marLeft w:val="0"/>
      <w:marRight w:val="0"/>
      <w:marTop w:val="0"/>
      <w:marBottom w:val="0"/>
      <w:divBdr>
        <w:top w:val="none" w:sz="0" w:space="0" w:color="auto"/>
        <w:left w:val="none" w:sz="0" w:space="0" w:color="auto"/>
        <w:bottom w:val="none" w:sz="0" w:space="0" w:color="auto"/>
        <w:right w:val="none" w:sz="0" w:space="0" w:color="auto"/>
      </w:divBdr>
    </w:div>
    <w:div w:id="1783648457">
      <w:bodyDiv w:val="1"/>
      <w:marLeft w:val="0"/>
      <w:marRight w:val="0"/>
      <w:marTop w:val="0"/>
      <w:marBottom w:val="0"/>
      <w:divBdr>
        <w:top w:val="none" w:sz="0" w:space="0" w:color="auto"/>
        <w:left w:val="none" w:sz="0" w:space="0" w:color="auto"/>
        <w:bottom w:val="none" w:sz="0" w:space="0" w:color="auto"/>
        <w:right w:val="none" w:sz="0" w:space="0" w:color="auto"/>
      </w:divBdr>
    </w:div>
    <w:div w:id="1891072568">
      <w:bodyDiv w:val="1"/>
      <w:marLeft w:val="0"/>
      <w:marRight w:val="0"/>
      <w:marTop w:val="0"/>
      <w:marBottom w:val="0"/>
      <w:divBdr>
        <w:top w:val="none" w:sz="0" w:space="0" w:color="auto"/>
        <w:left w:val="none" w:sz="0" w:space="0" w:color="auto"/>
        <w:bottom w:val="none" w:sz="0" w:space="0" w:color="auto"/>
        <w:right w:val="none" w:sz="0" w:space="0" w:color="auto"/>
      </w:divBdr>
    </w:div>
    <w:div w:id="1945066127">
      <w:bodyDiv w:val="1"/>
      <w:marLeft w:val="0"/>
      <w:marRight w:val="0"/>
      <w:marTop w:val="0"/>
      <w:marBottom w:val="0"/>
      <w:divBdr>
        <w:top w:val="none" w:sz="0" w:space="0" w:color="auto"/>
        <w:left w:val="none" w:sz="0" w:space="0" w:color="auto"/>
        <w:bottom w:val="none" w:sz="0" w:space="0" w:color="auto"/>
        <w:right w:val="none" w:sz="0" w:space="0" w:color="auto"/>
      </w:divBdr>
    </w:div>
    <w:div w:id="1978220636">
      <w:bodyDiv w:val="1"/>
      <w:marLeft w:val="0"/>
      <w:marRight w:val="0"/>
      <w:marTop w:val="0"/>
      <w:marBottom w:val="0"/>
      <w:divBdr>
        <w:top w:val="none" w:sz="0" w:space="0" w:color="auto"/>
        <w:left w:val="none" w:sz="0" w:space="0" w:color="auto"/>
        <w:bottom w:val="none" w:sz="0" w:space="0" w:color="auto"/>
        <w:right w:val="none" w:sz="0" w:space="0" w:color="auto"/>
      </w:divBdr>
    </w:div>
    <w:div w:id="2035031670">
      <w:bodyDiv w:val="1"/>
      <w:marLeft w:val="0"/>
      <w:marRight w:val="0"/>
      <w:marTop w:val="0"/>
      <w:marBottom w:val="0"/>
      <w:divBdr>
        <w:top w:val="none" w:sz="0" w:space="0" w:color="auto"/>
        <w:left w:val="none" w:sz="0" w:space="0" w:color="auto"/>
        <w:bottom w:val="none" w:sz="0" w:space="0" w:color="auto"/>
        <w:right w:val="none" w:sz="0" w:space="0" w:color="auto"/>
      </w:divBdr>
    </w:div>
    <w:div w:id="2045909850">
      <w:bodyDiv w:val="1"/>
      <w:marLeft w:val="0"/>
      <w:marRight w:val="0"/>
      <w:marTop w:val="0"/>
      <w:marBottom w:val="0"/>
      <w:divBdr>
        <w:top w:val="none" w:sz="0" w:space="0" w:color="auto"/>
        <w:left w:val="none" w:sz="0" w:space="0" w:color="auto"/>
        <w:bottom w:val="none" w:sz="0" w:space="0" w:color="auto"/>
        <w:right w:val="none" w:sz="0" w:space="0" w:color="auto"/>
      </w:divBdr>
    </w:div>
    <w:div w:id="210286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qsa.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psc.gov.au/working-aps/hr-practitioners/recruitment-aps/onboarding/engagement-people-who-have-received-redundancy-benef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eqsa.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irwork.gov.au/employment-conditions/when-businesses-change-owner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eqsagovau.sharepoint.com/sites/ITServiceCentre/Office%20Templates/TEQSA-Policy-Template.dotx" TargetMode="External"/></Relationships>
</file>

<file path=word/theme/theme1.xml><?xml version="1.0" encoding="utf-8"?>
<a:theme xmlns:a="http://schemas.openxmlformats.org/drawingml/2006/main" name="Office Theme">
  <a:themeElements>
    <a:clrScheme name="TEQSA">
      <a:dk1>
        <a:srgbClr val="000000"/>
      </a:dk1>
      <a:lt1>
        <a:sysClr val="window" lastClr="FFFFFF"/>
      </a:lt1>
      <a:dk2>
        <a:srgbClr val="003B45"/>
      </a:dk2>
      <a:lt2>
        <a:srgbClr val="E7E6E6"/>
      </a:lt2>
      <a:accent1>
        <a:srgbClr val="00847E"/>
      </a:accent1>
      <a:accent2>
        <a:srgbClr val="003B45"/>
      </a:accent2>
      <a:accent3>
        <a:srgbClr val="F37A8A"/>
      </a:accent3>
      <a:accent4>
        <a:srgbClr val="FEC553"/>
      </a:accent4>
      <a:accent5>
        <a:srgbClr val="A2DADD"/>
      </a:accent5>
      <a:accent6>
        <a:srgbClr val="ED7D31"/>
      </a:accent6>
      <a:hlink>
        <a:srgbClr val="00847E"/>
      </a:hlink>
      <a:folHlink>
        <a:srgbClr val="00847E"/>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195AAD052154C90877C2175A39053" ma:contentTypeVersion="31" ma:contentTypeDescription="Create a new document." ma:contentTypeScope="" ma:versionID="521db749899baa23936524ff9929fa3b">
  <xsd:schema xmlns:xsd="http://www.w3.org/2001/XMLSchema" xmlns:xs="http://www.w3.org/2001/XMLSchema" xmlns:p="http://schemas.microsoft.com/office/2006/metadata/properties" xmlns:ns2="8ecec057-8c78-413a-8c7a-7980785425af" xmlns:ns3="16a3d3ce-1191-4b61-bdcc-3876b39e2fc2" targetNamespace="http://schemas.microsoft.com/office/2006/metadata/properties" ma:root="true" ma:fieldsID="358516a34c8f8fb1b4702dc670c00b12" ns2:_="" ns3:_="">
    <xsd:import namespace="8ecec057-8c78-413a-8c7a-7980785425af"/>
    <xsd:import namespace="16a3d3ce-1191-4b61-bdcc-3876b39e2fc2"/>
    <xsd:element name="properties">
      <xsd:complexType>
        <xsd:sequence>
          <xsd:element name="documentManagement">
            <xsd:complexType>
              <xsd:all>
                <xsd:element ref="ns2:p2841a2f4f0e46edb9ade446fe7c03eb" minOccurs="0"/>
                <xsd:element ref="ns3:TaxCatchAll" minOccurs="0"/>
                <xsd:element ref="ns2:j5c7243103eb4a8f8bdb102a5810412a" minOccurs="0"/>
                <xsd:element ref="ns2:lf00f7cae6154b588c712167af0e92c2" minOccurs="0"/>
                <xsd:element ref="ns2:ResourceType" minOccurs="0"/>
                <xsd:element ref="ns2:Status" minOccurs="0"/>
                <xsd:element ref="ns2:LastReviewDate" minOccurs="0"/>
                <xsd:element ref="ns2:Audience" minOccurs="0"/>
                <xsd:element ref="ns2:Topic"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ec057-8c78-413a-8c7a-7980785425af" elementFormDefault="qualified">
    <xsd:import namespace="http://schemas.microsoft.com/office/2006/documentManagement/types"/>
    <xsd:import namespace="http://schemas.microsoft.com/office/infopath/2007/PartnerControls"/>
    <xsd:element name="p2841a2f4f0e46edb9ade446fe7c03eb" ma:index="9" ma:taxonomy="true" ma:internalName="p2841a2f4f0e46edb9ade446fe7c03eb" ma:taxonomyFieldName="Function_x0020_Name" ma:displayName="Function Name" ma:readOnly="false" ma:default="1;#Personnel Management|f7626c8e-d76a-42c3-8ce0-77ebcf4cd949" ma:fieldId="{92841a2f-4f0e-46ed-b9ad-e446fe7c03eb}" ma:sspId="645f8d4e-8f3a-4e65-808f-0c8f2d6bd45a" ma:termSetId="caff1483-53ad-486d-964e-a8d5fb9ee176" ma:anchorId="00000000-0000-0000-0000-000000000000" ma:open="false" ma:isKeyword="false">
      <xsd:complexType>
        <xsd:sequence>
          <xsd:element ref="pc:Terms" minOccurs="0" maxOccurs="1"/>
        </xsd:sequence>
      </xsd:complexType>
    </xsd:element>
    <xsd:element name="j5c7243103eb4a8f8bdb102a5810412a" ma:index="12" ma:taxonomy="true" ma:internalName="j5c7243103eb4a8f8bdb102a5810412a" ma:taxonomyFieldName="Activity_x0020_Name" ma:displayName="Activity Name" ma:readOnly="false" ma:default="8;#Resources|9be6bebe-b583-4296-9f0c-2cdfd47f9510" ma:fieldId="{35c72431-03eb-4a8f-8bdb-102a5810412a}" ma:sspId="645f8d4e-8f3a-4e65-808f-0c8f2d6bd45a" ma:termSetId="6d61d290-63e6-4191-96d4-bb0f69ce25d9" ma:anchorId="00000000-0000-0000-0000-000000000000" ma:open="false" ma:isKeyword="false">
      <xsd:complexType>
        <xsd:sequence>
          <xsd:element ref="pc:Terms" minOccurs="0" maxOccurs="1"/>
        </xsd:sequence>
      </xsd:complexType>
    </xsd:element>
    <xsd:element name="lf00f7cae6154b588c712167af0e92c2" ma:index="14" nillable="true" ma:taxonomy="true" ma:internalName="lf00f7cae6154b588c712167af0e92c2" ma:taxonomyFieldName="RecordType" ma:displayName="Record Type" ma:readOnly="false" ma:default="" ma:fieldId="{5f00f7ca-e615-4b58-8c71-2167af0e92c2}" ma:sspId="645f8d4e-8f3a-4e65-808f-0c8f2d6bd45a" ma:termSetId="fd0a169c-3a83-48a6-911e-955acb039007" ma:anchorId="00000000-0000-0000-0000-000000000000" ma:open="false" ma:isKeyword="false">
      <xsd:complexType>
        <xsd:sequence>
          <xsd:element ref="pc:Terms" minOccurs="0" maxOccurs="1"/>
        </xsd:sequence>
      </xsd:complexType>
    </xsd:element>
    <xsd:element name="ResourceType" ma:index="15" nillable="true" ma:displayName="Resource Type" ma:format="Dropdown" ma:internalName="ResourceType">
      <xsd:simpleType>
        <xsd:restriction base="dms:Choice">
          <xsd:enumeration value="APSC"/>
          <xsd:enumeration value="Archive"/>
          <xsd:enumeration value="Comcare"/>
          <xsd:enumeration value="Forms and Templates"/>
          <xsd:enumeration value="Instructions"/>
          <xsd:enumeration value="Invoices"/>
          <xsd:enumeration value="Inter-agency"/>
          <xsd:enumeration value="MoUs"/>
          <xsd:enumeration value="P&amp;C Team"/>
          <xsd:enumeration value="Procurement"/>
          <xsd:enumeration value="Other external resources"/>
          <xsd:enumeration value="Reference Material"/>
          <xsd:enumeration value="Training and Development"/>
          <xsd:enumeration value="WHS Codes of Practice"/>
        </xsd:restriction>
      </xsd:simpleType>
    </xsd:element>
    <xsd:element name="Status" ma:index="16" nillable="true" ma:displayName="Status" ma:format="Dropdown" ma:internalName="Status">
      <xsd:simpleType>
        <xsd:restriction base="dms:Choice">
          <xsd:enumeration value="Archive"/>
          <xsd:enumeration value="Draft"/>
          <xsd:enumeration value="Final"/>
          <xsd:enumeration value="Superseded"/>
          <xsd:enumeration value="In Progress"/>
          <xsd:enumeration value="Completed"/>
        </xsd:restriction>
      </xsd:simpleType>
    </xsd:element>
    <xsd:element name="LastReviewDate" ma:index="17" nillable="true" ma:displayName="Last Review Date" ma:format="DateOnly" ma:internalName="LastReviewDate">
      <xsd:simpleType>
        <xsd:restriction base="dms:DateTime"/>
      </xsd:simpleType>
    </xsd:element>
    <xsd:element name="Audience" ma:index="18" nillable="true" ma:displayName="Audience" ma:format="Dropdown" ma:internalName="Audience">
      <xsd:simpleType>
        <xsd:restriction base="dms:Choice">
          <xsd:enumeration value="Internal"/>
          <xsd:enumeration value="External"/>
        </xsd:restriction>
      </xsd:simpleType>
    </xsd:element>
    <xsd:element name="Topic" ma:index="19" nillable="true" ma:displayName="Topic" ma:format="Dropdown" ma:internalName="Topic">
      <xsd:simpleType>
        <xsd:restriction base="dms:Choice">
          <xsd:enumeration value="Case Managment/Compensation"/>
          <xsd:enumeration value="Contractor Timesheets"/>
          <xsd:enumeration value="Induction"/>
          <xsd:enumeration value="Invoices"/>
          <xsd:enumeration value="Letters of Offer"/>
          <xsd:enumeration value="Offboarding"/>
          <xsd:enumeration value="Onboarding"/>
          <xsd:enumeration value="Payroll &amp; Leave"/>
          <xsd:enumeration value="Performance Management"/>
          <xsd:enumeration value="Probation"/>
          <xsd:enumeration value="Processing Contractor Timesheets"/>
          <xsd:enumeration value="Procurement"/>
          <xsd:enumeration value="Recruitment"/>
          <xsd:enumeration value="Reward and Recognition"/>
          <xsd:enumeration value="Work, Health &amp; Safety"/>
          <xsd:enumeration value="Learning &amp; Development"/>
          <xsd:enumeration value="Staffing establishments / Position maintenance"/>
          <xsd:enumeration value="Miscellaneous"/>
          <xsd:enumeration value="Archive"/>
          <xsd:enumeration value="Learning and Development"/>
          <xsd:enumeration value="Cross-boarding"/>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a3d3ce-1191-4b61-bdcc-3876b39e2f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ff3938-bd93-4b9d-ad72-62bcf5844614}" ma:internalName="TaxCatchAll" ma:showField="CatchAllData" ma:web="16a3d3ce-1191-4b61-bdcc-3876b39e2f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f00f7cae6154b588c712167af0e92c2 xmlns="8ecec057-8c78-413a-8c7a-7980785425af">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71955c8a-bd3d-4b59-927a-84ac4ec80547</TermId>
        </TermInfo>
      </Terms>
    </lf00f7cae6154b588c712167af0e92c2>
    <p2841a2f4f0e46edb9ade446fe7c03eb xmlns="8ecec057-8c78-413a-8c7a-7980785425af">
      <Terms xmlns="http://schemas.microsoft.com/office/infopath/2007/PartnerControls">
        <TermInfo xmlns="http://schemas.microsoft.com/office/infopath/2007/PartnerControls">
          <TermName xmlns="http://schemas.microsoft.com/office/infopath/2007/PartnerControls">Personnel Management</TermName>
          <TermId xmlns="http://schemas.microsoft.com/office/infopath/2007/PartnerControls">f7626c8e-d76a-42c3-8ce0-77ebcf4cd949</TermId>
        </TermInfo>
      </Terms>
    </p2841a2f4f0e46edb9ade446fe7c03eb>
    <j5c7243103eb4a8f8bdb102a5810412a xmlns="8ecec057-8c78-413a-8c7a-7980785425af">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62c22398-25d1-46f4-b3a0-e4ffe2af7b8f</TermId>
        </TermInfo>
      </Terms>
    </j5c7243103eb4a8f8bdb102a5810412a>
    <TaxCatchAll xmlns="16a3d3ce-1191-4b61-bdcc-3876b39e2fc2">
      <Value>35</Value>
      <Value>1</Value>
      <Value>42</Value>
    </TaxCatchAll>
    <Status xmlns="8ecec057-8c78-413a-8c7a-7980785425af">Draft</Status>
    <ResourceType xmlns="8ecec057-8c78-413a-8c7a-7980785425af">P&amp;C Team</ResourceType>
    <Audience xmlns="8ecec057-8c78-413a-8c7a-7980785425af" xsi:nil="true"/>
    <LastReviewDate xmlns="8ecec057-8c78-413a-8c7a-7980785425af" xsi:nil="true"/>
    <Topic xmlns="8ecec057-8c78-413a-8c7a-7980785425af">Recruitment</Topi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AD423-9100-47CF-8963-F61A577B7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ec057-8c78-413a-8c7a-7980785425af"/>
    <ds:schemaRef ds:uri="16a3d3ce-1191-4b61-bdcc-3876b39e2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614D6-DA47-4A88-BB0E-7C89098DA12E}">
  <ds:schemaRefs>
    <ds:schemaRef ds:uri="http://schemas.microsoft.com/sharepoint/v3/contenttype/forms"/>
  </ds:schemaRefs>
</ds:datastoreItem>
</file>

<file path=customXml/itemProps3.xml><?xml version="1.0" encoding="utf-8"?>
<ds:datastoreItem xmlns:ds="http://schemas.openxmlformats.org/officeDocument/2006/customXml" ds:itemID="{A82E1C12-8773-409A-B29D-4FC4E6BF5F01}">
  <ds:schemaRefs>
    <ds:schemaRef ds:uri="http://schemas.microsoft.com/office/2006/metadata/properties"/>
    <ds:schemaRef ds:uri="http://schemas.microsoft.com/office/infopath/2007/PartnerControls"/>
    <ds:schemaRef ds:uri="8ecec057-8c78-413a-8c7a-7980785425af"/>
    <ds:schemaRef ds:uri="16a3d3ce-1191-4b61-bdcc-3876b39e2fc2"/>
  </ds:schemaRefs>
</ds:datastoreItem>
</file>

<file path=customXml/itemProps4.xml><?xml version="1.0" encoding="utf-8"?>
<ds:datastoreItem xmlns:ds="http://schemas.openxmlformats.org/officeDocument/2006/customXml" ds:itemID="{7DE8C58A-0236-44A2-9AD3-D5E2E960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TEQSA-Policy-Template</Template>
  <TotalTime>1</TotalTime>
  <Pages>4</Pages>
  <Words>1637</Words>
  <Characters>8671</Characters>
  <Application>Microsoft Office Word</Application>
  <DocSecurity>2</DocSecurity>
  <Lines>262</Lines>
  <Paragraphs>174</Paragraphs>
  <ScaleCrop>false</ScaleCrop>
  <HeadingPairs>
    <vt:vector size="2" baseType="variant">
      <vt:variant>
        <vt:lpstr>Title</vt:lpstr>
      </vt:variant>
      <vt:variant>
        <vt:i4>1</vt:i4>
      </vt:variant>
    </vt:vector>
  </HeadingPairs>
  <TitlesOfParts>
    <vt:vector size="1" baseType="lpstr">
      <vt:lpstr>Job Application Cover Sheet</vt:lpstr>
    </vt:vector>
  </TitlesOfParts>
  <Company>Tertiary Education Quality and Standards Agency</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Cover Sheet</dc:title>
  <dc:subject/>
  <dc:creator>People and Capability</dc:creator>
  <cp:keywords>[SEC=OFFICIAL]</cp:keywords>
  <cp:lastModifiedBy>Tom Hewitt-McManus</cp:lastModifiedBy>
  <cp:revision>4</cp:revision>
  <dcterms:created xsi:type="dcterms:W3CDTF">2026-09-02T07:31:00Z</dcterms:created>
  <dcterms:modified xsi:type="dcterms:W3CDTF">2026-09-02T07:32:00Z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0x0101007D7195AAD052154C90877C2175A39053</vt:lpwstr>
  </property>
  <property fmtid="{D5CDD505-2E9C-101B-9397-08002B2CF9AE}" pid="3" name="Team">
    <vt:lpwstr>45;#Comms and International|f1db5572-7306-443e-a442-d56c9f2c52d1</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PMHMAC">
    <vt:lpwstr>v=2022.1;a=SHA256;h=710A4F15AA4F24D3B0AD2D63434CC9B71143BE2EEC276E161DB6CD05A2518CB6</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ProtectiveMarkingValue_Header">
    <vt:lpwstr>OFFICIAL</vt:lpwstr>
  </property>
  <property fmtid="{D5CDD505-2E9C-101B-9397-08002B2CF9AE}" pid="12" name="PM_OriginationTimeStamp">
    <vt:lpwstr>2024-09-25T00:27:14Z</vt:lpwstr>
  </property>
  <property fmtid="{D5CDD505-2E9C-101B-9397-08002B2CF9AE}" pid="13" name="PM_Markers">
    <vt:lpwstr/>
  </property>
  <property fmtid="{D5CDD505-2E9C-101B-9397-08002B2CF9AE}" pid="14" name="PM_InsertionValue">
    <vt:lpwstr>OFFICIAL</vt:lpwstr>
  </property>
  <property fmtid="{D5CDD505-2E9C-101B-9397-08002B2CF9AE}" pid="15" name="PM_Originator_Hash_SHA1">
    <vt:lpwstr>62651C896F027337B0917591A88E0831BADB0F30</vt:lpwstr>
  </property>
  <property fmtid="{D5CDD505-2E9C-101B-9397-08002B2CF9AE}" pid="16" name="PM_DisplayValueSecClassificationWithQualifier">
    <vt:lpwstr>OFFICIAL</vt:lpwstr>
  </property>
  <property fmtid="{D5CDD505-2E9C-101B-9397-08002B2CF9AE}" pid="17" name="PM_Originating_FileId">
    <vt:lpwstr>2881D2BE9C984E7AAE94DDB3C598E547</vt:lpwstr>
  </property>
  <property fmtid="{D5CDD505-2E9C-101B-9397-08002B2CF9AE}" pid="18" name="PM_ProtectiveMarkingValue_Footer">
    <vt:lpwstr>OFFICIAL</vt:lpwstr>
  </property>
  <property fmtid="{D5CDD505-2E9C-101B-9397-08002B2CF9AE}" pid="19" name="PM_ProtectiveMarkingImage_Header">
    <vt:lpwstr>C:\Program Files\Common Files\janusNET Shared\janusSEAL\Images\DocumentSlashBlue.png</vt:lpwstr>
  </property>
  <property fmtid="{D5CDD505-2E9C-101B-9397-08002B2CF9AE}" pid="20" name="PM_ProtectiveMarkingImage_Footer">
    <vt:lpwstr>C:\Program Files\Common Files\janusNET Shared\janusSEAL\Images\DocumentSlashBlue.png</vt:lpwstr>
  </property>
  <property fmtid="{D5CDD505-2E9C-101B-9397-08002B2CF9AE}" pid="21" name="PM_Display">
    <vt:lpwstr>OFFICIAL</vt:lpwstr>
  </property>
  <property fmtid="{D5CDD505-2E9C-101B-9397-08002B2CF9AE}" pid="22" name="PM_OriginatorUserAccountName_SHA256">
    <vt:lpwstr>CFBE9EA95CBB88E2F7B8752707BAE6AEB1998AE5520D6094ECCC44AD28AAD5C8</vt:lpwstr>
  </property>
  <property fmtid="{D5CDD505-2E9C-101B-9397-08002B2CF9AE}" pid="23" name="PM_OriginatorDomainName_SHA256">
    <vt:lpwstr>0C3D4C92EC8F38444BA78741E5B5836F9817C3740155E164E6696E5C1131B3E3</vt:lpwstr>
  </property>
  <property fmtid="{D5CDD505-2E9C-101B-9397-08002B2CF9AE}" pid="24" name="PMUuid">
    <vt:lpwstr>v=2022.2;d=gov.au;g=46DD6D7C-8107-577B-BC6E-F348953B2E44</vt:lpwstr>
  </property>
  <property fmtid="{D5CDD505-2E9C-101B-9397-08002B2CF9AE}" pid="25" name="PM_Hash_Version">
    <vt:lpwstr>2022.1</vt:lpwstr>
  </property>
  <property fmtid="{D5CDD505-2E9C-101B-9397-08002B2CF9AE}" pid="26" name="PM_Hash_Salt_Prev">
    <vt:lpwstr>2C5A82D69616FEABAE55F58120B533CD</vt:lpwstr>
  </property>
  <property fmtid="{D5CDD505-2E9C-101B-9397-08002B2CF9AE}" pid="27" name="PM_Hash_Salt">
    <vt:lpwstr>0C9728122ECED314C4EE8E7EFBA93A31</vt:lpwstr>
  </property>
  <property fmtid="{D5CDD505-2E9C-101B-9397-08002B2CF9AE}" pid="28" name="PM_Hash_SHA1">
    <vt:lpwstr>6A786163DAF7B78E38F186DD093000AB5E9BB471</vt:lpwstr>
  </property>
  <property fmtid="{D5CDD505-2E9C-101B-9397-08002B2CF9AE}" pid="29" name="MediaServiceImageTags">
    <vt:lpwstr/>
  </property>
  <property fmtid="{D5CDD505-2E9C-101B-9397-08002B2CF9AE}" pid="30" name="Activity Name">
    <vt:lpwstr>42;#Recruitment|62c22398-25d1-46f4-b3a0-e4ffe2af7b8f</vt:lpwstr>
  </property>
  <property fmtid="{D5CDD505-2E9C-101B-9397-08002B2CF9AE}" pid="31" name="Function Name">
    <vt:lpwstr>1;#Personnel Management|f7626c8e-d76a-42c3-8ce0-77ebcf4cd949</vt:lpwstr>
  </property>
  <property fmtid="{D5CDD505-2E9C-101B-9397-08002B2CF9AE}" pid="32" name="RecordType">
    <vt:lpwstr>35;#Template|71955c8a-bd3d-4b59-927a-84ac4ec80547</vt:lpwstr>
  </property>
  <property fmtid="{D5CDD505-2E9C-101B-9397-08002B2CF9AE}" pid="33" name="Year">
    <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Function_x0020_Name">
    <vt:lpwstr>1;#Personnel Management|f7626c8e-d76a-42c3-8ce0-77ebcf4cd949</vt:lpwstr>
  </property>
  <property fmtid="{D5CDD505-2E9C-101B-9397-08002B2CF9AE}" pid="37" name="Activity_x0020_Name">
    <vt:lpwstr>42;#Recruitment|62c22398-25d1-46f4-b3a0-e4ffe2af7b8f</vt:lpwstr>
  </property>
</Properties>
</file>